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5735" w:type="dxa"/>
        <w:tblLayout w:type="fixed"/>
        <w:tblLook w:val="04A0" w:firstRow="1" w:lastRow="0" w:firstColumn="1" w:lastColumn="0" w:noHBand="0" w:noVBand="1"/>
      </w:tblPr>
      <w:tblGrid>
        <w:gridCol w:w="1177"/>
        <w:gridCol w:w="737"/>
        <w:gridCol w:w="1698"/>
        <w:gridCol w:w="1701"/>
        <w:gridCol w:w="1701"/>
        <w:gridCol w:w="1705"/>
        <w:gridCol w:w="236"/>
        <w:gridCol w:w="765"/>
        <w:gridCol w:w="1701"/>
        <w:gridCol w:w="765"/>
        <w:gridCol w:w="1984"/>
        <w:gridCol w:w="1565"/>
      </w:tblGrid>
      <w:tr w:rsidR="00F6470D" w14:paraId="0BE76B54" w14:textId="77777777" w:rsidTr="00E13E6D">
        <w:trPr>
          <w:gridAfter w:val="5"/>
          <w:wAfter w:w="6780" w:type="dxa"/>
          <w:trHeight w:val="80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14:paraId="000AC74E" w14:textId="77777777" w:rsidR="00F6470D" w:rsidRPr="0085456A" w:rsidRDefault="00F6470D" w:rsidP="004B5BF4">
            <w:pPr>
              <w:pStyle w:val="TiteldesZeitplans"/>
              <w:jc w:val="left"/>
              <w:rPr>
                <w:b/>
                <w:sz w:val="24"/>
                <w:lang w:bidi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D30743A" w14:textId="77777777" w:rsidR="00F6470D" w:rsidRPr="00B37735" w:rsidRDefault="00F6470D" w:rsidP="004B5BF4">
            <w:pPr>
              <w:pStyle w:val="TiteldesZeitplans"/>
              <w:rPr>
                <w:b/>
                <w:sz w:val="18"/>
                <w:lang w:bidi="de-DE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52A48934" w14:textId="77777777" w:rsidR="00F6470D" w:rsidRPr="00B37735" w:rsidRDefault="00F6470D" w:rsidP="004B5BF4">
            <w:pPr>
              <w:pStyle w:val="TiteldesZeitplans"/>
              <w:rPr>
                <w:b/>
                <w:sz w:val="18"/>
                <w:lang w:bidi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3D6541" w14:textId="77777777" w:rsidR="00F6470D" w:rsidRPr="00B37735" w:rsidRDefault="00F6470D" w:rsidP="004B5BF4">
            <w:pPr>
              <w:pStyle w:val="TiteldesZeitplans"/>
              <w:rPr>
                <w:b/>
                <w:sz w:val="18"/>
                <w:lang w:bidi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B14CB7" w14:textId="7CB7E0F0" w:rsidR="00F6470D" w:rsidRPr="00B37735" w:rsidRDefault="00F6470D" w:rsidP="004B5BF4">
            <w:pPr>
              <w:pStyle w:val="TiteldesZeitplans"/>
              <w:rPr>
                <w:b/>
                <w:sz w:val="18"/>
                <w:lang w:bidi="de-DE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388CB99A" w14:textId="1C48249D" w:rsidR="00F6470D" w:rsidRPr="00B37735" w:rsidRDefault="00F6470D" w:rsidP="004B5BF4">
            <w:pPr>
              <w:pStyle w:val="TiteldesZeitplans"/>
              <w:rPr>
                <w:b/>
                <w:sz w:val="18"/>
                <w:lang w:bidi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9B9209E" w14:textId="77777777" w:rsidR="00F6470D" w:rsidRPr="00547E3B" w:rsidRDefault="00F6470D" w:rsidP="004B5BF4">
            <w:pPr>
              <w:pStyle w:val="TiteldesZeitplans"/>
              <w:jc w:val="left"/>
              <w:rPr>
                <w:b/>
                <w:sz w:val="6"/>
                <w:szCs w:val="6"/>
                <w:lang w:bidi="de-DE"/>
              </w:rPr>
            </w:pPr>
          </w:p>
        </w:tc>
      </w:tr>
      <w:tr w:rsidR="00596738" w:rsidRPr="00B37735" w14:paraId="31CF0678" w14:textId="77777777" w:rsidTr="00E13E6D"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14:paraId="480D23BF" w14:textId="30F90F06" w:rsidR="00596738" w:rsidRPr="00B37735" w:rsidRDefault="00596738" w:rsidP="00291F4A">
            <w:pPr>
              <w:tabs>
                <w:tab w:val="left" w:pos="8205"/>
              </w:tabs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outset" w:sz="6" w:space="0" w:color="FFFFFF" w:themeColor="background1"/>
            </w:tcBorders>
          </w:tcPr>
          <w:p w14:paraId="3B213300" w14:textId="62F0CD81" w:rsidR="00596738" w:rsidRPr="00B37735" w:rsidRDefault="00596738" w:rsidP="00291F4A">
            <w:pPr>
              <w:tabs>
                <w:tab w:val="left" w:pos="8205"/>
              </w:tabs>
              <w:rPr>
                <w:sz w:val="28"/>
              </w:rPr>
            </w:pPr>
          </w:p>
        </w:tc>
        <w:sdt>
          <w:sdtPr>
            <w:rPr>
              <w:color w:val="FFFFFF" w:themeColor="background1"/>
              <w:sz w:val="24"/>
              <w:szCs w:val="24"/>
            </w:rPr>
            <w:id w:val="409270425"/>
            <w:placeholder>
              <w:docPart w:val="F89723666CB04A56AB51DAC08C2A70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8" w:type="dxa"/>
                <w:tcBorders>
                  <w:top w:val="nil"/>
                  <w:left w:val="outset" w:sz="6" w:space="0" w:color="FFFFFF" w:themeColor="background1"/>
                  <w:bottom w:val="nil"/>
                  <w:right w:val="outset" w:sz="6" w:space="0" w:color="FFFFFF" w:themeColor="background1"/>
                </w:tcBorders>
                <w:shd w:val="clear" w:color="auto" w:fill="263252"/>
                <w:vAlign w:val="center"/>
              </w:tcPr>
              <w:p w14:paraId="03AE4DF6" w14:textId="63F2FEC4" w:rsidR="00596738" w:rsidRPr="00CB5C76" w:rsidRDefault="00596738" w:rsidP="00286259">
                <w:pPr>
                  <w:tabs>
                    <w:tab w:val="left" w:pos="8205"/>
                  </w:tabs>
                  <w:jc w:val="center"/>
                  <w:rPr>
                    <w:color w:val="FFFFFF" w:themeColor="background1"/>
                    <w:sz w:val="24"/>
                    <w:szCs w:val="24"/>
                  </w:rPr>
                </w:pPr>
                <w:r w:rsidRPr="00CB5C76">
                  <w:rPr>
                    <w:color w:val="FFFFFF" w:themeColor="background1"/>
                    <w:sz w:val="24"/>
                    <w:szCs w:val="24"/>
                    <w:lang w:bidi="de-DE"/>
                  </w:rPr>
                  <w:t>Montag</w:t>
                </w:r>
              </w:p>
            </w:tc>
          </w:sdtContent>
        </w:sdt>
        <w:tc>
          <w:tcPr>
            <w:tcW w:w="1701" w:type="dxa"/>
            <w:tcBorders>
              <w:top w:val="nil"/>
              <w:left w:val="outset" w:sz="6" w:space="0" w:color="FFFFFF" w:themeColor="background1"/>
              <w:bottom w:val="nil"/>
              <w:right w:val="outset" w:sz="6" w:space="0" w:color="FFFFFF" w:themeColor="background1"/>
            </w:tcBorders>
            <w:shd w:val="clear" w:color="auto" w:fill="263252"/>
            <w:vAlign w:val="center"/>
          </w:tcPr>
          <w:p w14:paraId="50F18A5E" w14:textId="2AD514D6" w:rsidR="00596738" w:rsidRPr="00CB5C76" w:rsidRDefault="00596738" w:rsidP="00286259">
            <w:pPr>
              <w:tabs>
                <w:tab w:val="left" w:pos="8205"/>
              </w:tabs>
              <w:jc w:val="center"/>
              <w:rPr>
                <w:color w:val="FFFFFF" w:themeColor="background1"/>
                <w:sz w:val="24"/>
                <w:szCs w:val="24"/>
                <w:lang w:bidi="de-DE"/>
              </w:rPr>
            </w:pPr>
            <w:r w:rsidRPr="00CB5C76">
              <w:rPr>
                <w:color w:val="FFFFFF" w:themeColor="background1"/>
                <w:sz w:val="24"/>
                <w:szCs w:val="24"/>
                <w:lang w:bidi="de-DE"/>
              </w:rPr>
              <w:t>Dienstag</w:t>
            </w:r>
          </w:p>
        </w:tc>
        <w:tc>
          <w:tcPr>
            <w:tcW w:w="1701" w:type="dxa"/>
            <w:tcBorders>
              <w:top w:val="nil"/>
              <w:left w:val="outset" w:sz="6" w:space="0" w:color="FFFFFF" w:themeColor="background1"/>
              <w:bottom w:val="nil"/>
              <w:right w:val="outset" w:sz="6" w:space="0" w:color="FFFFFF" w:themeColor="background1"/>
            </w:tcBorders>
            <w:shd w:val="clear" w:color="auto" w:fill="263252"/>
            <w:vAlign w:val="center"/>
          </w:tcPr>
          <w:p w14:paraId="32954227" w14:textId="49294C25" w:rsidR="00596738" w:rsidRPr="00CB5C76" w:rsidRDefault="00596738" w:rsidP="00286259">
            <w:pPr>
              <w:tabs>
                <w:tab w:val="left" w:pos="8205"/>
              </w:tabs>
              <w:ind w:right="154"/>
              <w:jc w:val="center"/>
              <w:rPr>
                <w:color w:val="FFFFFF" w:themeColor="background1"/>
                <w:sz w:val="24"/>
                <w:szCs w:val="24"/>
                <w:lang w:bidi="de-DE"/>
              </w:rPr>
            </w:pPr>
            <w:r w:rsidRPr="00CB5C76">
              <w:rPr>
                <w:color w:val="FFFFFF" w:themeColor="background1"/>
                <w:sz w:val="24"/>
                <w:szCs w:val="24"/>
                <w:lang w:bidi="de-DE"/>
              </w:rPr>
              <w:t>Mittwoch</w:t>
            </w:r>
          </w:p>
        </w:tc>
        <w:tc>
          <w:tcPr>
            <w:tcW w:w="1705" w:type="dxa"/>
            <w:tcBorders>
              <w:top w:val="nil"/>
              <w:left w:val="outset" w:sz="6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3252"/>
            <w:vAlign w:val="center"/>
          </w:tcPr>
          <w:p w14:paraId="151E5F11" w14:textId="5132B8FC" w:rsidR="00596738" w:rsidRPr="00CB5C76" w:rsidRDefault="00596738" w:rsidP="00286259">
            <w:pPr>
              <w:tabs>
                <w:tab w:val="left" w:pos="8205"/>
              </w:tabs>
              <w:jc w:val="center"/>
              <w:rPr>
                <w:color w:val="FFFFFF" w:themeColor="background1"/>
                <w:sz w:val="24"/>
                <w:szCs w:val="24"/>
                <w:lang w:bidi="de-DE"/>
              </w:rPr>
            </w:pPr>
            <w:r w:rsidRPr="00CB5C76">
              <w:rPr>
                <w:color w:val="FFFFFF" w:themeColor="background1"/>
                <w:sz w:val="24"/>
                <w:szCs w:val="24"/>
                <w:lang w:bidi="de-DE"/>
              </w:rPr>
              <w:t>Donnerstag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BA1E2"/>
          </w:tcPr>
          <w:p w14:paraId="4501842A" w14:textId="77777777" w:rsidR="00596738" w:rsidRPr="00547E3B" w:rsidRDefault="00596738" w:rsidP="00291F4A">
            <w:pPr>
              <w:tabs>
                <w:tab w:val="left" w:pos="8205"/>
              </w:tabs>
              <w:jc w:val="center"/>
              <w:rPr>
                <w:color w:val="FFFFFF" w:themeColor="background1"/>
                <w:sz w:val="6"/>
                <w:szCs w:val="6"/>
                <w:lang w:bidi="de-DE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/>
            </w:tcBorders>
            <w:shd w:val="clear" w:color="auto" w:fill="263252"/>
            <w:vAlign w:val="center"/>
          </w:tcPr>
          <w:p w14:paraId="5D56143C" w14:textId="1E58B9B7" w:rsidR="00596738" w:rsidRPr="00CB5C76" w:rsidRDefault="00596738" w:rsidP="00286259">
            <w:pPr>
              <w:jc w:val="center"/>
              <w:rPr>
                <w:color w:val="FFFFFF" w:themeColor="background1"/>
                <w:sz w:val="24"/>
                <w:szCs w:val="24"/>
                <w:lang w:bidi="de-DE"/>
              </w:rPr>
            </w:pPr>
            <w:r w:rsidRPr="00CB5C76">
              <w:rPr>
                <w:color w:val="FFFFFF" w:themeColor="background1"/>
                <w:sz w:val="24"/>
                <w:szCs w:val="24"/>
                <w:lang w:bidi="de-DE"/>
              </w:rPr>
              <w:t>Dienstag</w:t>
            </w:r>
          </w:p>
        </w:tc>
        <w:tc>
          <w:tcPr>
            <w:tcW w:w="2749" w:type="dxa"/>
            <w:gridSpan w:val="2"/>
            <w:tcBorders>
              <w:top w:val="nil"/>
              <w:left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263252"/>
            <w:vAlign w:val="center"/>
          </w:tcPr>
          <w:p w14:paraId="4A5324B4" w14:textId="3F10FDE4" w:rsidR="00596738" w:rsidRPr="00CB5C76" w:rsidRDefault="00596738" w:rsidP="00286259">
            <w:pPr>
              <w:ind w:right="-101"/>
              <w:jc w:val="center"/>
              <w:rPr>
                <w:sz w:val="24"/>
                <w:szCs w:val="24"/>
              </w:rPr>
            </w:pPr>
            <w:r w:rsidRPr="00CB5C76">
              <w:rPr>
                <w:sz w:val="24"/>
                <w:szCs w:val="24"/>
              </w:rPr>
              <w:t>Mittwoch</w:t>
            </w:r>
          </w:p>
        </w:tc>
        <w:tc>
          <w:tcPr>
            <w:tcW w:w="1565" w:type="dxa"/>
            <w:vMerge w:val="restart"/>
            <w:tcBorders>
              <w:top w:val="nil"/>
              <w:left w:val="single" w:sz="4" w:space="0" w:color="FFFFFF" w:themeColor="background1"/>
              <w:right w:val="nil"/>
            </w:tcBorders>
            <w:shd w:val="clear" w:color="auto" w:fill="263252"/>
            <w:vAlign w:val="center"/>
          </w:tcPr>
          <w:p w14:paraId="72B3DE3C" w14:textId="6B45DC6A" w:rsidR="00596738" w:rsidRPr="00BF3454" w:rsidRDefault="00596738" w:rsidP="00286259">
            <w:pPr>
              <w:ind w:right="-101"/>
              <w:jc w:val="center"/>
              <w:rPr>
                <w:color w:val="FFFFFF" w:themeColor="background1"/>
                <w:sz w:val="24"/>
                <w:szCs w:val="24"/>
                <w:lang w:bidi="de-DE"/>
              </w:rPr>
            </w:pPr>
            <w:r>
              <w:rPr>
                <w:color w:val="FFFFFF" w:themeColor="background1"/>
                <w:sz w:val="24"/>
                <w:szCs w:val="24"/>
                <w:lang w:bidi="de-DE"/>
              </w:rPr>
              <w:t>Zusätzliche Termine</w:t>
            </w:r>
          </w:p>
        </w:tc>
      </w:tr>
      <w:tr w:rsidR="00596738" w14:paraId="0EFF13C6" w14:textId="77777777" w:rsidTr="00E13E6D">
        <w:trPr>
          <w:trHeight w:val="227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14:paraId="6E37FF3C" w14:textId="77777777" w:rsidR="00596738" w:rsidRDefault="00596738" w:rsidP="00291F4A">
            <w:pPr>
              <w:tabs>
                <w:tab w:val="left" w:pos="8205"/>
              </w:tabs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outset" w:sz="6" w:space="0" w:color="FFFFFF" w:themeColor="background1"/>
            </w:tcBorders>
          </w:tcPr>
          <w:p w14:paraId="7547923C" w14:textId="77777777" w:rsidR="00596738" w:rsidRDefault="00596738" w:rsidP="00291F4A">
            <w:pPr>
              <w:tabs>
                <w:tab w:val="left" w:pos="8205"/>
              </w:tabs>
            </w:pPr>
          </w:p>
        </w:tc>
        <w:tc>
          <w:tcPr>
            <w:tcW w:w="1698" w:type="dxa"/>
            <w:tcBorders>
              <w:top w:val="nil"/>
              <w:left w:val="outset" w:sz="6" w:space="0" w:color="FFFFFF" w:themeColor="background1"/>
              <w:bottom w:val="nil"/>
              <w:right w:val="outset" w:sz="6" w:space="0" w:color="FFFFFF" w:themeColor="background1"/>
            </w:tcBorders>
            <w:shd w:val="clear" w:color="auto" w:fill="263252"/>
          </w:tcPr>
          <w:p w14:paraId="55C2084C" w14:textId="6A0B8329" w:rsidR="00596738" w:rsidRPr="00286259" w:rsidRDefault="00F25A25" w:rsidP="0028625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27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.</w:t>
            </w:r>
            <w:r>
              <w:rPr>
                <w:color w:val="FFFFFF" w:themeColor="background1"/>
                <w:sz w:val="24"/>
                <w:szCs w:val="24"/>
              </w:rPr>
              <w:t>10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.2025</w:t>
            </w:r>
          </w:p>
        </w:tc>
        <w:tc>
          <w:tcPr>
            <w:tcW w:w="1701" w:type="dxa"/>
            <w:tcBorders>
              <w:top w:val="nil"/>
              <w:left w:val="outset" w:sz="6" w:space="0" w:color="FFFFFF" w:themeColor="background1"/>
              <w:bottom w:val="nil"/>
              <w:right w:val="outset" w:sz="6" w:space="0" w:color="FFFFFF" w:themeColor="background1"/>
            </w:tcBorders>
            <w:shd w:val="clear" w:color="auto" w:fill="263252"/>
          </w:tcPr>
          <w:p w14:paraId="0FC5393C" w14:textId="6933AC21" w:rsidR="00596738" w:rsidRPr="00286259" w:rsidRDefault="00F25A25" w:rsidP="00286259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</w:t>
            </w:r>
            <w:r>
              <w:rPr>
                <w:color w:val="FFFFFF" w:themeColor="background1"/>
                <w:sz w:val="24"/>
                <w:szCs w:val="24"/>
              </w:rPr>
              <w:t>8</w:t>
            </w:r>
            <w:r w:rsidRPr="00286259">
              <w:rPr>
                <w:color w:val="FFFFFF" w:themeColor="background1"/>
                <w:sz w:val="24"/>
                <w:szCs w:val="24"/>
              </w:rPr>
              <w:t>.</w:t>
            </w:r>
            <w:r>
              <w:rPr>
                <w:color w:val="FFFFFF" w:themeColor="background1"/>
                <w:sz w:val="24"/>
                <w:szCs w:val="24"/>
              </w:rPr>
              <w:t>10</w:t>
            </w:r>
            <w:r w:rsidRPr="00286259">
              <w:rPr>
                <w:color w:val="FFFFFF" w:themeColor="background1"/>
                <w:sz w:val="24"/>
                <w:szCs w:val="24"/>
              </w:rPr>
              <w:t>.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2025</w:t>
            </w:r>
          </w:p>
        </w:tc>
        <w:tc>
          <w:tcPr>
            <w:tcW w:w="1701" w:type="dxa"/>
            <w:tcBorders>
              <w:top w:val="nil"/>
              <w:left w:val="outset" w:sz="6" w:space="0" w:color="FFFFFF" w:themeColor="background1"/>
              <w:bottom w:val="nil"/>
              <w:right w:val="outset" w:sz="6" w:space="0" w:color="FFFFFF" w:themeColor="background1"/>
            </w:tcBorders>
            <w:shd w:val="clear" w:color="auto" w:fill="263252"/>
          </w:tcPr>
          <w:p w14:paraId="5BAAB75E" w14:textId="2DF380E6" w:rsidR="00596738" w:rsidRPr="00286259" w:rsidRDefault="00F25A25" w:rsidP="00286259">
            <w:pPr>
              <w:ind w:right="154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</w:t>
            </w:r>
            <w:r>
              <w:rPr>
                <w:color w:val="FFFFFF" w:themeColor="background1"/>
                <w:sz w:val="24"/>
                <w:szCs w:val="24"/>
              </w:rPr>
              <w:t>9</w:t>
            </w:r>
            <w:r w:rsidRPr="00286259">
              <w:rPr>
                <w:color w:val="FFFFFF" w:themeColor="background1"/>
                <w:sz w:val="24"/>
                <w:szCs w:val="24"/>
              </w:rPr>
              <w:t>.</w:t>
            </w:r>
            <w:r>
              <w:rPr>
                <w:color w:val="FFFFFF" w:themeColor="background1"/>
                <w:sz w:val="24"/>
                <w:szCs w:val="24"/>
              </w:rPr>
              <w:t>10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.2025</w:t>
            </w:r>
          </w:p>
        </w:tc>
        <w:tc>
          <w:tcPr>
            <w:tcW w:w="1705" w:type="dxa"/>
            <w:tcBorders>
              <w:top w:val="nil"/>
              <w:left w:val="outset" w:sz="6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3252"/>
          </w:tcPr>
          <w:p w14:paraId="15307067" w14:textId="716B047B" w:rsidR="00596738" w:rsidRPr="00286259" w:rsidRDefault="00F25A25" w:rsidP="0028625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30</w:t>
            </w:r>
            <w:r w:rsidRPr="00286259">
              <w:rPr>
                <w:color w:val="FFFFFF" w:themeColor="background1"/>
                <w:sz w:val="24"/>
                <w:szCs w:val="24"/>
              </w:rPr>
              <w:t>.</w:t>
            </w:r>
            <w:r>
              <w:rPr>
                <w:color w:val="FFFFFF" w:themeColor="background1"/>
                <w:sz w:val="24"/>
                <w:szCs w:val="24"/>
              </w:rPr>
              <w:t>10</w:t>
            </w:r>
            <w:r w:rsidRPr="00286259">
              <w:rPr>
                <w:color w:val="FFFFFF" w:themeColor="background1"/>
                <w:sz w:val="24"/>
                <w:szCs w:val="24"/>
              </w:rPr>
              <w:t>.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2025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BA1E2"/>
          </w:tcPr>
          <w:p w14:paraId="0E4D869B" w14:textId="77777777" w:rsidR="00596738" w:rsidRPr="00286259" w:rsidRDefault="00596738" w:rsidP="00291F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3252"/>
          </w:tcPr>
          <w:p w14:paraId="1C315C4F" w14:textId="36A66D41" w:rsidR="00596738" w:rsidRPr="00286259" w:rsidRDefault="00F25A25" w:rsidP="00286259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1.</w:t>
            </w:r>
            <w:r>
              <w:rPr>
                <w:color w:val="FFFFFF" w:themeColor="background1"/>
                <w:sz w:val="24"/>
                <w:szCs w:val="24"/>
              </w:rPr>
              <w:t>11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.2025</w:t>
            </w:r>
          </w:p>
        </w:tc>
        <w:tc>
          <w:tcPr>
            <w:tcW w:w="2749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3252"/>
          </w:tcPr>
          <w:p w14:paraId="2CAF0E4E" w14:textId="1AA719C8" w:rsidR="00596738" w:rsidRPr="00286259" w:rsidRDefault="00F25A25" w:rsidP="00286259">
            <w:pPr>
              <w:ind w:right="-101"/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12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.</w:t>
            </w:r>
            <w:r>
              <w:rPr>
                <w:color w:val="FFFFFF" w:themeColor="background1"/>
                <w:sz w:val="24"/>
                <w:szCs w:val="24"/>
              </w:rPr>
              <w:t>11</w:t>
            </w:r>
            <w:r w:rsidR="00596738" w:rsidRPr="00286259">
              <w:rPr>
                <w:color w:val="FFFFFF" w:themeColor="background1"/>
                <w:sz w:val="24"/>
                <w:szCs w:val="24"/>
              </w:rPr>
              <w:t>.2025</w:t>
            </w:r>
          </w:p>
        </w:tc>
        <w:tc>
          <w:tcPr>
            <w:tcW w:w="1565" w:type="dxa"/>
            <w:vMerge/>
            <w:tcBorders>
              <w:left w:val="single" w:sz="4" w:space="0" w:color="FFFFFF" w:themeColor="background1"/>
              <w:bottom w:val="nil"/>
              <w:right w:val="nil"/>
            </w:tcBorders>
            <w:shd w:val="clear" w:color="auto" w:fill="263252"/>
          </w:tcPr>
          <w:p w14:paraId="52C48460" w14:textId="20A2FDA3" w:rsidR="00596738" w:rsidRPr="00BF3454" w:rsidRDefault="00596738" w:rsidP="00291F4A">
            <w:pPr>
              <w:ind w:right="-101"/>
              <w:jc w:val="center"/>
              <w:rPr>
                <w:color w:val="FFFFFF" w:themeColor="background1"/>
              </w:rPr>
            </w:pPr>
          </w:p>
        </w:tc>
      </w:tr>
      <w:tr w:rsidR="005D61D2" w:rsidRPr="005D61D2" w14:paraId="7BF6E825" w14:textId="77777777" w:rsidTr="00E13E6D"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0BA1E2"/>
            <w:vAlign w:val="center"/>
          </w:tcPr>
          <w:p w14:paraId="6AA64940" w14:textId="77777777" w:rsidR="004146CB" w:rsidRPr="005D61D2" w:rsidRDefault="004146CB" w:rsidP="00DC093C">
            <w:pPr>
              <w:tabs>
                <w:tab w:val="left" w:pos="8205"/>
              </w:tabs>
              <w:jc w:val="center"/>
              <w:rPr>
                <w:color w:val="FFFFFF" w:themeColor="background1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0855108B" w14:textId="77777777" w:rsidR="004146CB" w:rsidRPr="005D61D2" w:rsidRDefault="004146CB" w:rsidP="00DC093C">
            <w:pPr>
              <w:tabs>
                <w:tab w:val="left" w:pos="8205"/>
              </w:tabs>
              <w:jc w:val="center"/>
              <w:rPr>
                <w:color w:val="FFFFFF" w:themeColor="background1"/>
              </w:rPr>
            </w:pPr>
          </w:p>
        </w:tc>
        <w:tc>
          <w:tcPr>
            <w:tcW w:w="1698" w:type="dxa"/>
            <w:tcBorders>
              <w:top w:val="nil"/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42685460" w14:textId="215DEBC5" w:rsidR="004146CB" w:rsidRPr="00286259" w:rsidRDefault="00DA2FA8" w:rsidP="00DC093C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6259">
              <w:rPr>
                <w:b/>
                <w:color w:val="FFFFFF" w:themeColor="background1"/>
                <w:sz w:val="20"/>
                <w:szCs w:val="20"/>
              </w:rPr>
              <w:t>O</w:t>
            </w:r>
            <w:r w:rsidR="004146CB" w:rsidRPr="00286259">
              <w:rPr>
                <w:b/>
                <w:color w:val="FFFFFF" w:themeColor="background1"/>
                <w:sz w:val="20"/>
                <w:szCs w:val="20"/>
              </w:rPr>
              <w:t>nline</w:t>
            </w:r>
          </w:p>
        </w:tc>
        <w:tc>
          <w:tcPr>
            <w:tcW w:w="1701" w:type="dxa"/>
            <w:tcBorders>
              <w:top w:val="nil"/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3779C356" w14:textId="406BDA74" w:rsidR="004146CB" w:rsidRPr="00286259" w:rsidRDefault="00DA2FA8" w:rsidP="00DC093C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6259">
              <w:rPr>
                <w:b/>
                <w:color w:val="FFFFFF" w:themeColor="background1"/>
                <w:sz w:val="20"/>
                <w:szCs w:val="20"/>
              </w:rPr>
              <w:t>Online</w:t>
            </w:r>
          </w:p>
        </w:tc>
        <w:tc>
          <w:tcPr>
            <w:tcW w:w="1701" w:type="dxa"/>
            <w:tcBorders>
              <w:top w:val="nil"/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7EE4FA37" w14:textId="49CCE7AB" w:rsidR="004146CB" w:rsidRPr="00286259" w:rsidRDefault="00DA2FA8" w:rsidP="00DC093C">
            <w:pPr>
              <w:ind w:right="154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6259">
              <w:rPr>
                <w:b/>
                <w:color w:val="FFFFFF" w:themeColor="background1"/>
                <w:sz w:val="20"/>
                <w:szCs w:val="20"/>
              </w:rPr>
              <w:t>Online</w:t>
            </w:r>
          </w:p>
        </w:tc>
        <w:tc>
          <w:tcPr>
            <w:tcW w:w="1705" w:type="dxa"/>
            <w:tcBorders>
              <w:top w:val="nil"/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195633E8" w14:textId="41EF679F" w:rsidR="004146CB" w:rsidRPr="00286259" w:rsidRDefault="00DA2FA8" w:rsidP="00DC093C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6259">
              <w:rPr>
                <w:b/>
                <w:color w:val="FFFFFF" w:themeColor="background1"/>
                <w:sz w:val="20"/>
                <w:szCs w:val="20"/>
              </w:rPr>
              <w:t>Online</w:t>
            </w:r>
          </w:p>
        </w:tc>
        <w:tc>
          <w:tcPr>
            <w:tcW w:w="236" w:type="dxa"/>
            <w:vMerge w:val="restart"/>
            <w:tcBorders>
              <w:top w:val="nil"/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</w:tcPr>
          <w:p w14:paraId="3EC4AD96" w14:textId="77777777" w:rsidR="004146CB" w:rsidRPr="00286259" w:rsidRDefault="004146CB" w:rsidP="00DC093C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36DD71BB" w14:textId="0295CDE1" w:rsidR="004146CB" w:rsidRPr="00286259" w:rsidRDefault="004146CB" w:rsidP="00DC093C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6259">
              <w:rPr>
                <w:b/>
                <w:color w:val="FFFFFF" w:themeColor="background1"/>
                <w:sz w:val="20"/>
                <w:szCs w:val="20"/>
              </w:rPr>
              <w:t>Präsenz</w:t>
            </w:r>
          </w:p>
        </w:tc>
        <w:tc>
          <w:tcPr>
            <w:tcW w:w="2749" w:type="dxa"/>
            <w:gridSpan w:val="2"/>
            <w:tcBorders>
              <w:top w:val="single" w:sz="4" w:space="0" w:color="FFFFFF" w:themeColor="background1"/>
              <w:left w:val="outset" w:sz="6" w:space="0" w:color="FFFFFF" w:themeColor="background1"/>
              <w:right w:val="nil"/>
            </w:tcBorders>
            <w:shd w:val="clear" w:color="auto" w:fill="0BA1E2"/>
            <w:vAlign w:val="center"/>
          </w:tcPr>
          <w:p w14:paraId="178842E6" w14:textId="08EDD430" w:rsidR="004146CB" w:rsidRPr="00286259" w:rsidRDefault="004146CB" w:rsidP="00DC093C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6259">
              <w:rPr>
                <w:b/>
                <w:color w:val="FFFFFF" w:themeColor="background1"/>
                <w:sz w:val="20"/>
                <w:szCs w:val="20"/>
              </w:rPr>
              <w:t>Präsenz</w:t>
            </w:r>
          </w:p>
        </w:tc>
        <w:tc>
          <w:tcPr>
            <w:tcW w:w="1565" w:type="dxa"/>
            <w:tcBorders>
              <w:top w:val="single" w:sz="4" w:space="0" w:color="FFFFFF" w:themeColor="background1"/>
              <w:left w:val="outset" w:sz="6" w:space="0" w:color="FFFFFF" w:themeColor="background1"/>
              <w:right w:val="nil"/>
            </w:tcBorders>
            <w:shd w:val="clear" w:color="auto" w:fill="0BA1E2"/>
            <w:vAlign w:val="center"/>
          </w:tcPr>
          <w:p w14:paraId="6860EE45" w14:textId="75F8F31B" w:rsidR="004146CB" w:rsidRPr="005D61D2" w:rsidRDefault="004146CB" w:rsidP="00DC093C">
            <w:pPr>
              <w:jc w:val="center"/>
              <w:rPr>
                <w:b/>
                <w:color w:val="FFFFFF" w:themeColor="background1"/>
                <w:sz w:val="22"/>
              </w:rPr>
            </w:pPr>
          </w:p>
        </w:tc>
      </w:tr>
      <w:tr w:rsidR="000A5B8B" w14:paraId="22239940" w14:textId="77777777" w:rsidTr="00E13E6D">
        <w:trPr>
          <w:trHeight w:val="679"/>
        </w:trPr>
        <w:tc>
          <w:tcPr>
            <w:tcW w:w="1177" w:type="dxa"/>
            <w:vAlign w:val="center"/>
          </w:tcPr>
          <w:p w14:paraId="4A34CF86" w14:textId="7A26712C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Thema:</w:t>
            </w:r>
          </w:p>
        </w:tc>
        <w:tc>
          <w:tcPr>
            <w:tcW w:w="737" w:type="dxa"/>
            <w:vMerge w:val="restart"/>
            <w:vAlign w:val="center"/>
          </w:tcPr>
          <w:p w14:paraId="670A19B9" w14:textId="686C202D" w:rsidR="000A5B8B" w:rsidRPr="00E92BD9" w:rsidRDefault="000A5B8B" w:rsidP="00DC093C">
            <w:pPr>
              <w:tabs>
                <w:tab w:val="left" w:pos="8205"/>
              </w:tabs>
              <w:jc w:val="center"/>
              <w:rPr>
                <w:b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6280AAD" w14:textId="145DAABF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492E361C" w14:textId="4FEF36B5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4E791FE3" w14:textId="154F0ACA" w:rsidR="000A5B8B" w:rsidRPr="00D10C42" w:rsidRDefault="000A5B8B" w:rsidP="00DC093C">
            <w:pPr>
              <w:tabs>
                <w:tab w:val="left" w:pos="8205"/>
              </w:tabs>
              <w:ind w:right="154"/>
              <w:rPr>
                <w:bCs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</w:tcPr>
          <w:p w14:paraId="1DE29914" w14:textId="77777777" w:rsidR="000A5B8B" w:rsidRPr="00D10C42" w:rsidRDefault="000A5B8B" w:rsidP="00DC093C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44412AEA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 w:val="restart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0CDEB0E8" w14:textId="1A442B63" w:rsidR="000A5B8B" w:rsidRPr="00D10C42" w:rsidRDefault="000A5B8B" w:rsidP="00DC093C">
            <w:pPr>
              <w:tabs>
                <w:tab w:val="left" w:pos="8205"/>
              </w:tabs>
              <w:jc w:val="center"/>
              <w:rPr>
                <w:bCs/>
              </w:rPr>
            </w:pPr>
            <w:r w:rsidRPr="00D10C42">
              <w:rPr>
                <w:bCs/>
              </w:rPr>
              <w:t>08.30-</w:t>
            </w:r>
            <w:r>
              <w:rPr>
                <w:bCs/>
              </w:rPr>
              <w:br/>
              <w:t>09</w:t>
            </w:r>
            <w:r w:rsidRPr="00D10C42">
              <w:rPr>
                <w:bCs/>
              </w:rPr>
              <w:t>.</w:t>
            </w:r>
            <w:r>
              <w:rPr>
                <w:bCs/>
              </w:rPr>
              <w:t>3</w:t>
            </w:r>
            <w:r w:rsidRPr="00D10C42">
              <w:rPr>
                <w:bCs/>
              </w:rPr>
              <w:t xml:space="preserve">0 </w:t>
            </w:r>
            <w:r>
              <w:rPr>
                <w:bCs/>
              </w:rPr>
              <w:br/>
            </w:r>
            <w:r w:rsidRPr="00D10C42">
              <w:rPr>
                <w:bCs/>
              </w:rPr>
              <w:t>Uhr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14:paraId="1BAC9C67" w14:textId="14EC7D61" w:rsidR="000A5B8B" w:rsidRPr="00B37735" w:rsidRDefault="000A5B8B" w:rsidP="0076523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Multiple Choice Klausur</w:t>
            </w:r>
          </w:p>
        </w:tc>
        <w:tc>
          <w:tcPr>
            <w:tcW w:w="765" w:type="dxa"/>
            <w:vMerge w:val="restart"/>
            <w:vAlign w:val="center"/>
          </w:tcPr>
          <w:p w14:paraId="2DA40189" w14:textId="3F56B34A" w:rsidR="000A5B8B" w:rsidRDefault="000A5B8B" w:rsidP="00DC093C">
            <w:pPr>
              <w:tabs>
                <w:tab w:val="left" w:pos="8205"/>
              </w:tabs>
              <w:jc w:val="center"/>
              <w:rPr>
                <w:b/>
              </w:rPr>
            </w:pPr>
            <w:r w:rsidRPr="00D10C42">
              <w:rPr>
                <w:bCs/>
              </w:rPr>
              <w:t>08.30-</w:t>
            </w:r>
            <w:r>
              <w:rPr>
                <w:bCs/>
              </w:rPr>
              <w:br/>
              <w:t>10</w:t>
            </w:r>
            <w:r w:rsidRPr="00D10C42">
              <w:rPr>
                <w:bCs/>
              </w:rPr>
              <w:t>.</w:t>
            </w:r>
            <w:r>
              <w:rPr>
                <w:bCs/>
              </w:rPr>
              <w:t>0</w:t>
            </w:r>
            <w:r w:rsidRPr="00D10C42">
              <w:rPr>
                <w:bCs/>
              </w:rPr>
              <w:t xml:space="preserve">0 </w:t>
            </w:r>
            <w:r>
              <w:rPr>
                <w:bCs/>
              </w:rPr>
              <w:br/>
            </w:r>
            <w:r w:rsidRPr="00D10C42">
              <w:rPr>
                <w:bCs/>
              </w:rPr>
              <w:t>Uhr</w:t>
            </w:r>
          </w:p>
        </w:tc>
        <w:tc>
          <w:tcPr>
            <w:tcW w:w="1984" w:type="dxa"/>
            <w:vMerge w:val="restart"/>
            <w:vAlign w:val="center"/>
          </w:tcPr>
          <w:p w14:paraId="56357ADD" w14:textId="7C29050E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Schuhtechnische Versorgungsstrategien unter Berücksichtigung aktueller Studien</w:t>
            </w:r>
          </w:p>
        </w:tc>
        <w:tc>
          <w:tcPr>
            <w:tcW w:w="1565" w:type="dxa"/>
            <w:vMerge w:val="restart"/>
            <w:vAlign w:val="center"/>
          </w:tcPr>
          <w:p w14:paraId="5F896E1C" w14:textId="2687ACDE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Hospitations-stunden</w:t>
            </w:r>
          </w:p>
          <w:p w14:paraId="2AB15F7B" w14:textId="68D75D39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(Präsenz)</w:t>
            </w:r>
          </w:p>
          <w:p w14:paraId="049C8DD3" w14:textId="7708C558" w:rsidR="000A5B8B" w:rsidRPr="007A3734" w:rsidRDefault="000A5B8B" w:rsidP="00DC093C">
            <w:pPr>
              <w:tabs>
                <w:tab w:val="left" w:pos="8205"/>
              </w:tabs>
              <w:rPr>
                <w:bCs/>
              </w:rPr>
            </w:pPr>
            <w:r w:rsidRPr="007A3734">
              <w:rPr>
                <w:bCs/>
              </w:rPr>
              <w:t>Individuell zu vereinbaren und nachzuweisen</w:t>
            </w:r>
          </w:p>
          <w:p w14:paraId="5CB74E2B" w14:textId="798276D6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</w:tr>
      <w:tr w:rsidR="000A5B8B" w14:paraId="2230BFEE" w14:textId="77777777" w:rsidTr="00E13E6D">
        <w:trPr>
          <w:trHeight w:val="340"/>
        </w:trPr>
        <w:tc>
          <w:tcPr>
            <w:tcW w:w="1177" w:type="dxa"/>
            <w:vAlign w:val="center"/>
          </w:tcPr>
          <w:p w14:paraId="4ABB009E" w14:textId="2FD09B26" w:rsidR="000A5B8B" w:rsidRPr="00B37735" w:rsidRDefault="000A5B8B" w:rsidP="00765232">
            <w:pPr>
              <w:tabs>
                <w:tab w:val="left" w:pos="8205"/>
              </w:tabs>
              <w:rPr>
                <w:sz w:val="20"/>
              </w:rPr>
            </w:pPr>
            <w:r w:rsidRPr="00B37735">
              <w:rPr>
                <w:b/>
                <w:sz w:val="20"/>
              </w:rPr>
              <w:t>Dozent*in:</w:t>
            </w:r>
          </w:p>
        </w:tc>
        <w:tc>
          <w:tcPr>
            <w:tcW w:w="737" w:type="dxa"/>
            <w:vMerge/>
            <w:vAlign w:val="center"/>
          </w:tcPr>
          <w:p w14:paraId="03139B79" w14:textId="496F5869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1698" w:type="dxa"/>
            <w:vAlign w:val="center"/>
          </w:tcPr>
          <w:p w14:paraId="22401DEB" w14:textId="07F54AD8" w:rsidR="000A5B8B" w:rsidRPr="00045FE7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0C87341" w14:textId="271295F2" w:rsidR="000A5B8B" w:rsidRPr="00045FE7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center"/>
          </w:tcPr>
          <w:p w14:paraId="1C8502B0" w14:textId="50C09A89" w:rsidR="000A5B8B" w:rsidRPr="00D10C42" w:rsidRDefault="000A5B8B" w:rsidP="00DC093C">
            <w:pPr>
              <w:tabs>
                <w:tab w:val="left" w:pos="8205"/>
              </w:tabs>
              <w:ind w:right="154"/>
              <w:rPr>
                <w:bCs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</w:tcPr>
          <w:p w14:paraId="31CE2028" w14:textId="77777777" w:rsidR="000A5B8B" w:rsidRPr="00D10C42" w:rsidRDefault="000A5B8B" w:rsidP="00DC093C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203B60FE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74FA358A" w14:textId="13182475" w:rsidR="000A5B8B" w:rsidRPr="00D10C42" w:rsidRDefault="000A5B8B" w:rsidP="00DC093C">
            <w:pPr>
              <w:tabs>
                <w:tab w:val="left" w:pos="8205"/>
              </w:tabs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14:paraId="54F2E8B8" w14:textId="75CB0ED0" w:rsidR="000A5B8B" w:rsidRDefault="000A5B8B" w:rsidP="00DC093C">
            <w:pPr>
              <w:tabs>
                <w:tab w:val="left" w:pos="8205"/>
              </w:tabs>
            </w:pPr>
          </w:p>
        </w:tc>
        <w:tc>
          <w:tcPr>
            <w:tcW w:w="765" w:type="dxa"/>
            <w:vMerge/>
            <w:vAlign w:val="center"/>
          </w:tcPr>
          <w:p w14:paraId="1226CFA0" w14:textId="77777777" w:rsidR="000A5B8B" w:rsidRDefault="000A5B8B" w:rsidP="00DC093C">
            <w:pPr>
              <w:tabs>
                <w:tab w:val="left" w:pos="8205"/>
              </w:tabs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3DE4E06D" w14:textId="663170C4" w:rsidR="000A5B8B" w:rsidRPr="00C42F1A" w:rsidRDefault="000A5B8B" w:rsidP="00DC093C">
            <w:pPr>
              <w:tabs>
                <w:tab w:val="left" w:pos="8205"/>
              </w:tabs>
              <w:rPr>
                <w:color w:val="FF0000"/>
              </w:rPr>
            </w:pPr>
          </w:p>
        </w:tc>
        <w:tc>
          <w:tcPr>
            <w:tcW w:w="1565" w:type="dxa"/>
            <w:vMerge/>
            <w:vAlign w:val="center"/>
          </w:tcPr>
          <w:p w14:paraId="108281A7" w14:textId="182FFA0D" w:rsidR="000A5B8B" w:rsidRPr="00C42F1A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  <w:color w:val="FF0000"/>
                <w:szCs w:val="18"/>
              </w:rPr>
            </w:pPr>
          </w:p>
        </w:tc>
      </w:tr>
      <w:tr w:rsidR="000A5B8B" w:rsidRPr="00F404C9" w14:paraId="2A78557D" w14:textId="77777777" w:rsidTr="00E13E6D">
        <w:trPr>
          <w:trHeight w:val="57"/>
        </w:trPr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5233D6D1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29C4F6A7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14:paraId="04373FA3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690F0F5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178CF4F" w14:textId="77777777" w:rsidR="000A5B8B" w:rsidRPr="00F404C9" w:rsidRDefault="000A5B8B" w:rsidP="00696336">
            <w:pPr>
              <w:tabs>
                <w:tab w:val="left" w:pos="8205"/>
              </w:tabs>
              <w:ind w:right="154"/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2B5B72E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4A278D21" w14:textId="77777777" w:rsidR="000A5B8B" w:rsidRPr="00547E3B" w:rsidRDefault="000A5B8B" w:rsidP="00696336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1435D" w14:textId="2104A480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C236F5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765" w:type="dxa"/>
            <w:vMerge/>
            <w:vAlign w:val="center"/>
          </w:tcPr>
          <w:p w14:paraId="3FC30555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984" w:type="dxa"/>
            <w:vMerge/>
            <w:vAlign w:val="center"/>
          </w:tcPr>
          <w:p w14:paraId="37B06DCA" w14:textId="77777777" w:rsidR="000A5B8B" w:rsidRPr="00F404C9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565" w:type="dxa"/>
            <w:vMerge/>
            <w:vAlign w:val="center"/>
          </w:tcPr>
          <w:p w14:paraId="0670A50B" w14:textId="25E7ED3E" w:rsidR="000A5B8B" w:rsidRPr="00F404C9" w:rsidRDefault="000A5B8B" w:rsidP="00DC093C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</w:tr>
      <w:tr w:rsidR="000A5B8B" w14:paraId="1DB01562" w14:textId="77777777" w:rsidTr="00E13E6D">
        <w:trPr>
          <w:trHeight w:val="443"/>
        </w:trPr>
        <w:tc>
          <w:tcPr>
            <w:tcW w:w="1177" w:type="dxa"/>
            <w:vAlign w:val="center"/>
          </w:tcPr>
          <w:p w14:paraId="29A799BC" w14:textId="7958F5F0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Thema:</w:t>
            </w:r>
          </w:p>
        </w:tc>
        <w:tc>
          <w:tcPr>
            <w:tcW w:w="737" w:type="dxa"/>
            <w:vMerge w:val="restart"/>
            <w:vAlign w:val="center"/>
          </w:tcPr>
          <w:p w14:paraId="1DC18363" w14:textId="40A6F330" w:rsidR="000A5B8B" w:rsidRPr="00E92BD9" w:rsidRDefault="000A5B8B" w:rsidP="00DC093C">
            <w:pPr>
              <w:tabs>
                <w:tab w:val="left" w:pos="8205"/>
              </w:tabs>
              <w:jc w:val="center"/>
              <w:rPr>
                <w:b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3DA2863" w14:textId="31B32533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034C1305" w14:textId="77777777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18824B02" w14:textId="46472069" w:rsidR="000A5B8B" w:rsidRDefault="000A5B8B" w:rsidP="00DC093C">
            <w:pPr>
              <w:tabs>
                <w:tab w:val="left" w:pos="8205"/>
              </w:tabs>
              <w:ind w:right="154"/>
              <w:rPr>
                <w:b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</w:tcPr>
          <w:p w14:paraId="59845B4D" w14:textId="77777777" w:rsidR="000A5B8B" w:rsidRDefault="000A5B8B" w:rsidP="00DC093C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336D9061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 w:val="restart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45AF8611" w14:textId="6A5E0187" w:rsidR="000A5B8B" w:rsidRDefault="000A5B8B" w:rsidP="00DC093C">
            <w:pPr>
              <w:tabs>
                <w:tab w:val="left" w:pos="8205"/>
              </w:tabs>
              <w:jc w:val="center"/>
              <w:rPr>
                <w:bCs/>
              </w:rPr>
            </w:pPr>
            <w:r>
              <w:rPr>
                <w:bCs/>
              </w:rPr>
              <w:t>10.00-</w:t>
            </w:r>
            <w:r>
              <w:rPr>
                <w:bCs/>
              </w:rPr>
              <w:br/>
              <w:t xml:space="preserve">10.30 </w:t>
            </w:r>
            <w:r>
              <w:rPr>
                <w:bCs/>
              </w:rPr>
              <w:br/>
              <w:t>Uhr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79B725FF" w14:textId="37EE1DAF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Leibesinselschwund</w:t>
            </w:r>
          </w:p>
        </w:tc>
        <w:tc>
          <w:tcPr>
            <w:tcW w:w="765" w:type="dxa"/>
            <w:vMerge/>
            <w:vAlign w:val="center"/>
          </w:tcPr>
          <w:p w14:paraId="45E6F044" w14:textId="60EA41E3" w:rsidR="000A5B8B" w:rsidRDefault="000A5B8B" w:rsidP="00DC093C">
            <w:pPr>
              <w:tabs>
                <w:tab w:val="left" w:pos="8205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vMerge/>
            <w:vAlign w:val="center"/>
          </w:tcPr>
          <w:p w14:paraId="02399017" w14:textId="43BA6610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565" w:type="dxa"/>
            <w:vMerge/>
            <w:vAlign w:val="center"/>
          </w:tcPr>
          <w:p w14:paraId="75597DEC" w14:textId="3B4B2145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</w:tr>
      <w:tr w:rsidR="000A5B8B" w14:paraId="2127828B" w14:textId="77777777" w:rsidTr="00E13E6D">
        <w:trPr>
          <w:trHeight w:val="340"/>
        </w:trPr>
        <w:tc>
          <w:tcPr>
            <w:tcW w:w="1177" w:type="dxa"/>
            <w:vAlign w:val="center"/>
          </w:tcPr>
          <w:p w14:paraId="5AD46571" w14:textId="64DFE761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Dozent*in:</w:t>
            </w:r>
          </w:p>
        </w:tc>
        <w:tc>
          <w:tcPr>
            <w:tcW w:w="737" w:type="dxa"/>
            <w:vMerge/>
            <w:vAlign w:val="center"/>
          </w:tcPr>
          <w:p w14:paraId="2144873B" w14:textId="3931F232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1698" w:type="dxa"/>
            <w:vAlign w:val="center"/>
          </w:tcPr>
          <w:p w14:paraId="5D049A7A" w14:textId="4BF3EB42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14A7356E" w14:textId="77777777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6DB98125" w14:textId="4FB77442" w:rsidR="000A5B8B" w:rsidRDefault="000A5B8B" w:rsidP="00DC093C">
            <w:pPr>
              <w:tabs>
                <w:tab w:val="left" w:pos="8205"/>
              </w:tabs>
              <w:ind w:right="154"/>
              <w:rPr>
                <w:b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</w:tcPr>
          <w:p w14:paraId="009C4D86" w14:textId="77777777" w:rsidR="000A5B8B" w:rsidRDefault="000A5B8B" w:rsidP="00DC093C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37672AD2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0756C282" w14:textId="0D48A824" w:rsidR="000A5B8B" w:rsidRDefault="000A5B8B" w:rsidP="00DC093C">
            <w:pPr>
              <w:tabs>
                <w:tab w:val="left" w:pos="8205"/>
              </w:tabs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2670AAE1" w14:textId="1D45FB5B" w:rsidR="000A5B8B" w:rsidRPr="00B71371" w:rsidRDefault="000A5B8B" w:rsidP="00DC093C">
            <w:pPr>
              <w:tabs>
                <w:tab w:val="left" w:pos="8205"/>
              </w:tabs>
              <w:rPr>
                <w:b/>
              </w:rPr>
            </w:pPr>
            <w:r w:rsidRPr="00B71371">
              <w:t>M. Jahn</w:t>
            </w:r>
            <w:r w:rsidR="00C92024">
              <w:br/>
            </w:r>
            <w:r w:rsidRPr="00B71371">
              <w:t>A. Risse</w:t>
            </w:r>
            <w:r w:rsidR="00C92024">
              <w:t xml:space="preserve"> (</w:t>
            </w:r>
            <w:r w:rsidRPr="00C92024">
              <w:t>Video</w:t>
            </w:r>
            <w:r w:rsidR="00C92024" w:rsidRPr="00C92024">
              <w:t>)</w:t>
            </w:r>
          </w:p>
        </w:tc>
        <w:tc>
          <w:tcPr>
            <w:tcW w:w="765" w:type="dxa"/>
            <w:vMerge/>
            <w:vAlign w:val="center"/>
          </w:tcPr>
          <w:p w14:paraId="51C35E0B" w14:textId="77777777" w:rsidR="000A5B8B" w:rsidRDefault="000A5B8B" w:rsidP="00DC093C">
            <w:pPr>
              <w:tabs>
                <w:tab w:val="left" w:pos="8205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vAlign w:val="center"/>
          </w:tcPr>
          <w:p w14:paraId="4B583AD0" w14:textId="11BFFB54" w:rsidR="000A5B8B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rFonts w:asciiTheme="minorHAnsi" w:hAnsiTheme="minorHAnsi" w:cstheme="minorHAnsi"/>
                <w:szCs w:val="18"/>
              </w:rPr>
              <w:t>J. Stumpf</w:t>
            </w:r>
          </w:p>
        </w:tc>
        <w:tc>
          <w:tcPr>
            <w:tcW w:w="1565" w:type="dxa"/>
            <w:vMerge/>
            <w:vAlign w:val="center"/>
          </w:tcPr>
          <w:p w14:paraId="12D5212F" w14:textId="6D686993" w:rsidR="000A5B8B" w:rsidRPr="00765232" w:rsidRDefault="000A5B8B" w:rsidP="00DC093C">
            <w:pPr>
              <w:tabs>
                <w:tab w:val="left" w:pos="8205"/>
              </w:tabs>
              <w:rPr>
                <w:b/>
                <w:spacing w:val="-4"/>
              </w:rPr>
            </w:pPr>
          </w:p>
        </w:tc>
      </w:tr>
      <w:tr w:rsidR="000A5B8B" w:rsidRPr="009260ED" w14:paraId="0C96DCE9" w14:textId="77777777" w:rsidTr="00E13E6D">
        <w:trPr>
          <w:trHeight w:val="57"/>
        </w:trPr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6D03D0F2" w14:textId="77777777" w:rsidR="000A5B8B" w:rsidRPr="009260ED" w:rsidRDefault="000A5B8B" w:rsidP="00DC093C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4673D371" w14:textId="77777777" w:rsidR="000A5B8B" w:rsidRPr="009260ED" w:rsidRDefault="000A5B8B" w:rsidP="00DC093C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14:paraId="648375E2" w14:textId="77777777" w:rsidR="000A5B8B" w:rsidRPr="009260ED" w:rsidRDefault="000A5B8B" w:rsidP="00DC093C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24E4528" w14:textId="77777777" w:rsidR="000A5B8B" w:rsidRPr="009260ED" w:rsidRDefault="000A5B8B" w:rsidP="00DC093C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FBFD225" w14:textId="77777777" w:rsidR="000A5B8B" w:rsidRPr="009260ED" w:rsidRDefault="000A5B8B" w:rsidP="00DC093C">
            <w:pPr>
              <w:tabs>
                <w:tab w:val="left" w:pos="8205"/>
              </w:tabs>
              <w:ind w:right="154"/>
              <w:rPr>
                <w:bCs/>
                <w:sz w:val="6"/>
                <w:szCs w:val="6"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CED9B46" w14:textId="77777777" w:rsidR="000A5B8B" w:rsidRPr="009260ED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  <w:b/>
                <w:bCs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0C769D64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6AB15B" w14:textId="0BE2878B" w:rsidR="000A5B8B" w:rsidRPr="009260ED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2E3AD" w14:textId="77777777" w:rsidR="000A5B8B" w:rsidRPr="009260ED" w:rsidRDefault="000A5B8B" w:rsidP="00DC093C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0F8521D1" w14:textId="77777777" w:rsidR="000A5B8B" w:rsidRPr="009260ED" w:rsidRDefault="000A5B8B" w:rsidP="00DC093C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16F0ABA" w14:textId="77777777" w:rsidR="000A5B8B" w:rsidRPr="009260ED" w:rsidRDefault="000A5B8B" w:rsidP="00DC093C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1565" w:type="dxa"/>
            <w:vMerge/>
            <w:vAlign w:val="center"/>
          </w:tcPr>
          <w:p w14:paraId="1BFB23BD" w14:textId="77777777" w:rsidR="000A5B8B" w:rsidRPr="009260ED" w:rsidRDefault="000A5B8B" w:rsidP="00DC093C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</w:tr>
      <w:tr w:rsidR="000A5B8B" w14:paraId="319604C2" w14:textId="77777777" w:rsidTr="00E13E6D">
        <w:trPr>
          <w:trHeight w:val="637"/>
        </w:trPr>
        <w:tc>
          <w:tcPr>
            <w:tcW w:w="1177" w:type="dxa"/>
            <w:vAlign w:val="center"/>
          </w:tcPr>
          <w:p w14:paraId="1F0451F6" w14:textId="7251C2CD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Thema:</w:t>
            </w:r>
          </w:p>
        </w:tc>
        <w:tc>
          <w:tcPr>
            <w:tcW w:w="737" w:type="dxa"/>
            <w:vMerge w:val="restart"/>
            <w:vAlign w:val="center"/>
          </w:tcPr>
          <w:p w14:paraId="03C90D82" w14:textId="2FE9791E" w:rsidR="000A5B8B" w:rsidRPr="00E92BD9" w:rsidRDefault="000A5B8B" w:rsidP="00DC093C">
            <w:pPr>
              <w:tabs>
                <w:tab w:val="left" w:pos="8205"/>
              </w:tabs>
              <w:jc w:val="center"/>
              <w:rPr>
                <w:b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5B0C69D" w14:textId="6390018F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79C06B32" w14:textId="775C6DB4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77844EB9" w14:textId="3BCF1667" w:rsidR="000A5B8B" w:rsidRDefault="000A5B8B" w:rsidP="00DC093C">
            <w:pPr>
              <w:tabs>
                <w:tab w:val="left" w:pos="8205"/>
              </w:tabs>
              <w:ind w:right="154"/>
              <w:rPr>
                <w:bCs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vAlign w:val="center"/>
          </w:tcPr>
          <w:p w14:paraId="471D1B2B" w14:textId="4014C1D2" w:rsidR="000A5B8B" w:rsidRDefault="000A5B8B" w:rsidP="00DC093C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0E72462F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 w:val="restart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65DD4829" w14:textId="3D80BA27" w:rsidR="000A5B8B" w:rsidRPr="00D10C42" w:rsidRDefault="000A5B8B" w:rsidP="00DC093C">
            <w:pPr>
              <w:tabs>
                <w:tab w:val="left" w:pos="8205"/>
              </w:tabs>
              <w:jc w:val="center"/>
              <w:rPr>
                <w:bCs/>
              </w:rPr>
            </w:pPr>
            <w:r>
              <w:rPr>
                <w:bCs/>
              </w:rPr>
              <w:t>10:30-12:00</w:t>
            </w:r>
            <w:r>
              <w:rPr>
                <w:bCs/>
              </w:rPr>
              <w:br/>
              <w:t>Uhr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685CD26" w14:textId="05037CC6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Psychosoziale und kommunikative Aspekte</w:t>
            </w:r>
          </w:p>
        </w:tc>
        <w:tc>
          <w:tcPr>
            <w:tcW w:w="765" w:type="dxa"/>
            <w:vMerge w:val="restart"/>
            <w:vAlign w:val="center"/>
          </w:tcPr>
          <w:p w14:paraId="28BF4147" w14:textId="60A44B6E" w:rsidR="000A5B8B" w:rsidRDefault="000A5B8B" w:rsidP="00DC093C">
            <w:pPr>
              <w:tabs>
                <w:tab w:val="left" w:pos="8205"/>
              </w:tabs>
              <w:jc w:val="center"/>
              <w:rPr>
                <w:b/>
              </w:rPr>
            </w:pPr>
            <w:r>
              <w:rPr>
                <w:bCs/>
              </w:rPr>
              <w:t>10.30-</w:t>
            </w:r>
            <w:r>
              <w:rPr>
                <w:bCs/>
              </w:rPr>
              <w:br/>
              <w:t xml:space="preserve">12.00 </w:t>
            </w:r>
            <w:r>
              <w:rPr>
                <w:bCs/>
              </w:rPr>
              <w:br/>
              <w:t>Uhr</w:t>
            </w:r>
          </w:p>
        </w:tc>
        <w:tc>
          <w:tcPr>
            <w:tcW w:w="1984" w:type="dxa"/>
            <w:vAlign w:val="center"/>
          </w:tcPr>
          <w:p w14:paraId="7526356B" w14:textId="23B7F788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Schuhtechnische Versorgungsstrategien unter Berücksichtigung aktueller Studien</w:t>
            </w:r>
          </w:p>
        </w:tc>
        <w:tc>
          <w:tcPr>
            <w:tcW w:w="1565" w:type="dxa"/>
            <w:vMerge/>
            <w:vAlign w:val="center"/>
          </w:tcPr>
          <w:p w14:paraId="55DC329F" w14:textId="5BF8253A" w:rsidR="000A5B8B" w:rsidRPr="00B37735" w:rsidRDefault="000A5B8B" w:rsidP="00DC093C">
            <w:pPr>
              <w:tabs>
                <w:tab w:val="left" w:pos="8205"/>
              </w:tabs>
              <w:rPr>
                <w:b/>
              </w:rPr>
            </w:pPr>
          </w:p>
        </w:tc>
      </w:tr>
      <w:tr w:rsidR="000A5B8B" w14:paraId="049F9267" w14:textId="77777777" w:rsidTr="00E13E6D">
        <w:trPr>
          <w:trHeight w:val="340"/>
        </w:trPr>
        <w:tc>
          <w:tcPr>
            <w:tcW w:w="1177" w:type="dxa"/>
            <w:vAlign w:val="center"/>
          </w:tcPr>
          <w:p w14:paraId="63414A6F" w14:textId="45AB1D05" w:rsidR="000A5B8B" w:rsidRPr="00B37735" w:rsidRDefault="000A5B8B" w:rsidP="00DC093C">
            <w:pPr>
              <w:tabs>
                <w:tab w:val="left" w:pos="8205"/>
              </w:tabs>
              <w:rPr>
                <w:sz w:val="20"/>
              </w:rPr>
            </w:pPr>
            <w:r w:rsidRPr="00B37735">
              <w:rPr>
                <w:b/>
                <w:sz w:val="20"/>
              </w:rPr>
              <w:t>Dozent*in:</w:t>
            </w:r>
          </w:p>
        </w:tc>
        <w:tc>
          <w:tcPr>
            <w:tcW w:w="737" w:type="dxa"/>
            <w:vMerge/>
            <w:vAlign w:val="center"/>
          </w:tcPr>
          <w:p w14:paraId="5AD17ADC" w14:textId="37193C86" w:rsidR="000A5B8B" w:rsidRPr="00B37735" w:rsidRDefault="000A5B8B" w:rsidP="00DC093C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1698" w:type="dxa"/>
            <w:vAlign w:val="center"/>
          </w:tcPr>
          <w:p w14:paraId="31633166" w14:textId="376B7EC5" w:rsidR="000A5B8B" w:rsidRPr="00045FE7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56AE9F9" w14:textId="4CAE6B89" w:rsidR="000A5B8B" w:rsidRPr="004C16C0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3A1FE8F7" w14:textId="129B349A" w:rsidR="000A5B8B" w:rsidRPr="00D10C42" w:rsidRDefault="000A5B8B" w:rsidP="00DC093C">
            <w:pPr>
              <w:tabs>
                <w:tab w:val="left" w:pos="8205"/>
              </w:tabs>
              <w:ind w:right="154"/>
              <w:rPr>
                <w:bCs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vAlign w:val="center"/>
          </w:tcPr>
          <w:p w14:paraId="48565828" w14:textId="4077BD85" w:rsidR="000A5B8B" w:rsidRPr="00D10C42" w:rsidRDefault="000A5B8B" w:rsidP="00DC093C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4F396B46" w14:textId="77777777" w:rsidR="000A5B8B" w:rsidRPr="00547E3B" w:rsidRDefault="000A5B8B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319EE015" w14:textId="50FB2EA6" w:rsidR="000A5B8B" w:rsidRPr="00D10C42" w:rsidRDefault="000A5B8B" w:rsidP="00DC093C">
            <w:pPr>
              <w:tabs>
                <w:tab w:val="left" w:pos="8205"/>
              </w:tabs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732F0207" w14:textId="21EBDB2B" w:rsidR="000A5B8B" w:rsidRPr="00B71371" w:rsidRDefault="000A5B8B" w:rsidP="00DC093C">
            <w:pPr>
              <w:tabs>
                <w:tab w:val="left" w:pos="8205"/>
              </w:tabs>
            </w:pPr>
            <w:r w:rsidRPr="00B71371">
              <w:t>M. Jahn</w:t>
            </w:r>
            <w:r w:rsidR="00C92024">
              <w:br/>
            </w:r>
            <w:r w:rsidRPr="00B71371">
              <w:t xml:space="preserve">S. </w:t>
            </w:r>
            <w:r w:rsidRPr="00C92024">
              <w:t>Clever</w:t>
            </w:r>
            <w:r w:rsidR="00C92024" w:rsidRPr="00C92024">
              <w:t xml:space="preserve"> (</w:t>
            </w:r>
            <w:r w:rsidRPr="00C92024">
              <w:t>Video</w:t>
            </w:r>
            <w:r w:rsidR="00C92024" w:rsidRPr="00C92024">
              <w:t>)</w:t>
            </w:r>
          </w:p>
        </w:tc>
        <w:tc>
          <w:tcPr>
            <w:tcW w:w="765" w:type="dxa"/>
            <w:vMerge/>
            <w:vAlign w:val="center"/>
          </w:tcPr>
          <w:p w14:paraId="1A2706CB" w14:textId="77777777" w:rsidR="000A5B8B" w:rsidRDefault="000A5B8B" w:rsidP="00DC093C">
            <w:pPr>
              <w:tabs>
                <w:tab w:val="left" w:pos="8205"/>
              </w:tabs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7074B50" w14:textId="639FE5D6" w:rsidR="000A5B8B" w:rsidRDefault="000A5B8B" w:rsidP="00DC093C">
            <w:pPr>
              <w:tabs>
                <w:tab w:val="left" w:pos="8205"/>
              </w:tabs>
            </w:pPr>
            <w:r>
              <w:rPr>
                <w:rFonts w:asciiTheme="minorHAnsi" w:hAnsiTheme="minorHAnsi" w:cstheme="minorHAnsi"/>
                <w:szCs w:val="18"/>
              </w:rPr>
              <w:t>J. Stumpf</w:t>
            </w:r>
          </w:p>
        </w:tc>
        <w:tc>
          <w:tcPr>
            <w:tcW w:w="1565" w:type="dxa"/>
            <w:vMerge/>
            <w:vAlign w:val="center"/>
          </w:tcPr>
          <w:p w14:paraId="2DE1130E" w14:textId="2494DB0D" w:rsidR="000A5B8B" w:rsidRPr="00E70081" w:rsidRDefault="000A5B8B" w:rsidP="00DC093C">
            <w:pPr>
              <w:tabs>
                <w:tab w:val="left" w:pos="8205"/>
              </w:tabs>
              <w:rPr>
                <w:rFonts w:asciiTheme="minorHAnsi" w:hAnsiTheme="minorHAnsi" w:cstheme="minorHAnsi"/>
                <w:szCs w:val="18"/>
              </w:rPr>
            </w:pPr>
          </w:p>
        </w:tc>
      </w:tr>
      <w:tr w:rsidR="00051D72" w:rsidRPr="006972CC" w14:paraId="6A96D77B" w14:textId="77777777" w:rsidTr="00E13E6D">
        <w:trPr>
          <w:trHeight w:val="57"/>
        </w:trPr>
        <w:tc>
          <w:tcPr>
            <w:tcW w:w="1177" w:type="dxa"/>
            <w:shd w:val="clear" w:color="auto" w:fill="0BA1E2"/>
          </w:tcPr>
          <w:p w14:paraId="78C03967" w14:textId="77777777" w:rsidR="00051D72" w:rsidRPr="006972CC" w:rsidRDefault="00051D72" w:rsidP="00DC093C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737" w:type="dxa"/>
            <w:shd w:val="clear" w:color="auto" w:fill="0BA1E2"/>
            <w:vAlign w:val="center"/>
          </w:tcPr>
          <w:p w14:paraId="01672945" w14:textId="77777777" w:rsidR="00051D72" w:rsidRPr="006972CC" w:rsidRDefault="00051D72" w:rsidP="00DC093C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0BA1E2"/>
            <w:vAlign w:val="center"/>
          </w:tcPr>
          <w:p w14:paraId="6DA6F17D" w14:textId="77777777" w:rsidR="00051D72" w:rsidRPr="006972CC" w:rsidRDefault="00051D72" w:rsidP="00DC093C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</w:tcPr>
          <w:p w14:paraId="2AFBD3E1" w14:textId="77777777" w:rsidR="00051D72" w:rsidRPr="006972CC" w:rsidRDefault="00051D72" w:rsidP="00DC093C">
            <w:pPr>
              <w:tabs>
                <w:tab w:val="left" w:pos="8205"/>
              </w:tabs>
              <w:ind w:right="154"/>
              <w:rPr>
                <w:bCs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</w:tcPr>
          <w:p w14:paraId="7033D944" w14:textId="77777777" w:rsidR="00051D72" w:rsidRPr="006972CC" w:rsidRDefault="00051D72" w:rsidP="00DC093C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388B35CF" w14:textId="3380D338" w:rsidR="00051D72" w:rsidRPr="006972CC" w:rsidRDefault="00051D72" w:rsidP="00DC093C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</w:tcPr>
          <w:p w14:paraId="56730808" w14:textId="77777777" w:rsidR="00051D72" w:rsidRPr="00547E3B" w:rsidRDefault="00051D72" w:rsidP="00DC093C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</w:tcBorders>
            <w:shd w:val="clear" w:color="auto" w:fill="0BA1E2"/>
            <w:vAlign w:val="center"/>
          </w:tcPr>
          <w:p w14:paraId="3E902681" w14:textId="68D53584" w:rsidR="00051D72" w:rsidRPr="006972CC" w:rsidRDefault="00051D72" w:rsidP="00DC093C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  <w:vAlign w:val="center"/>
          </w:tcPr>
          <w:p w14:paraId="1DC73421" w14:textId="77777777" w:rsidR="00051D72" w:rsidRPr="006972CC" w:rsidRDefault="00051D72" w:rsidP="00DC093C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765" w:type="dxa"/>
            <w:shd w:val="clear" w:color="auto" w:fill="0BA1E2"/>
            <w:vAlign w:val="center"/>
          </w:tcPr>
          <w:p w14:paraId="7E27A8C8" w14:textId="77777777" w:rsidR="00051D72" w:rsidRPr="006972CC" w:rsidRDefault="00051D72" w:rsidP="00DC093C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0BA1E2"/>
            <w:vAlign w:val="center"/>
          </w:tcPr>
          <w:p w14:paraId="5282F5D8" w14:textId="77777777" w:rsidR="00051D72" w:rsidRPr="006972CC" w:rsidRDefault="00051D72" w:rsidP="00DC093C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565" w:type="dxa"/>
            <w:shd w:val="clear" w:color="auto" w:fill="0BA1E2"/>
            <w:vAlign w:val="center"/>
          </w:tcPr>
          <w:p w14:paraId="32B05247" w14:textId="64C968D2" w:rsidR="00051D72" w:rsidRPr="006972CC" w:rsidRDefault="00051D72" w:rsidP="00DC093C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</w:tr>
      <w:tr w:rsidR="000A5B8B" w14:paraId="5596D6F2" w14:textId="77777777" w:rsidTr="00E13E6D">
        <w:trPr>
          <w:trHeight w:val="679"/>
        </w:trPr>
        <w:tc>
          <w:tcPr>
            <w:tcW w:w="1177" w:type="dxa"/>
            <w:vAlign w:val="center"/>
          </w:tcPr>
          <w:p w14:paraId="37D56FA9" w14:textId="2A960222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Thema:</w:t>
            </w:r>
          </w:p>
        </w:tc>
        <w:tc>
          <w:tcPr>
            <w:tcW w:w="737" w:type="dxa"/>
            <w:vMerge w:val="restart"/>
            <w:vAlign w:val="center"/>
          </w:tcPr>
          <w:p w14:paraId="12298867" w14:textId="5C222989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  <w:r w:rsidRPr="00E92BD9">
              <w:rPr>
                <w:szCs w:val="18"/>
              </w:rPr>
              <w:t xml:space="preserve">16.00- 16.45 </w:t>
            </w:r>
            <w:r w:rsidRPr="00E92BD9">
              <w:rPr>
                <w:szCs w:val="18"/>
              </w:rPr>
              <w:br/>
              <w:t>Uhr</w:t>
            </w:r>
            <w:r w:rsidRPr="00E92BD9">
              <w:rPr>
                <w:b/>
                <w:szCs w:val="18"/>
              </w:rPr>
              <w:t xml:space="preserve"> </w:t>
            </w:r>
          </w:p>
        </w:tc>
        <w:tc>
          <w:tcPr>
            <w:tcW w:w="1698" w:type="dxa"/>
            <w:vAlign w:val="center"/>
          </w:tcPr>
          <w:p w14:paraId="5E62A15F" w14:textId="0245D99C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Einführung in das Modul</w:t>
            </w:r>
          </w:p>
        </w:tc>
        <w:tc>
          <w:tcPr>
            <w:tcW w:w="1701" w:type="dxa"/>
            <w:vAlign w:val="center"/>
          </w:tcPr>
          <w:p w14:paraId="08D59E12" w14:textId="602C143A" w:rsidR="000A5B8B" w:rsidRPr="000A40E6" w:rsidRDefault="000A5B8B" w:rsidP="00696336">
            <w:pPr>
              <w:tabs>
                <w:tab w:val="left" w:pos="8205"/>
              </w:tabs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8BABDF9" w14:textId="4CB9F3C9" w:rsidR="000A5B8B" w:rsidRPr="00C92024" w:rsidRDefault="000A5B8B" w:rsidP="00696336">
            <w:pPr>
              <w:tabs>
                <w:tab w:val="left" w:pos="8205"/>
              </w:tabs>
              <w:ind w:right="154"/>
              <w:rPr>
                <w:bCs/>
              </w:rPr>
            </w:pPr>
            <w:r w:rsidRPr="00C92024">
              <w:rPr>
                <w:b/>
              </w:rPr>
              <w:t>Update Hygiene</w:t>
            </w: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vAlign w:val="center"/>
          </w:tcPr>
          <w:p w14:paraId="2A1C6D3D" w14:textId="4DB62812" w:rsidR="000A5B8B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4AA110EB" w14:textId="77777777" w:rsidR="000A5B8B" w:rsidRPr="00547E3B" w:rsidRDefault="000A5B8B" w:rsidP="00696336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 w:val="restart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061DC2E1" w14:textId="1607F725" w:rsidR="000A5B8B" w:rsidRPr="00D10C42" w:rsidRDefault="000A5B8B" w:rsidP="00696336">
            <w:pPr>
              <w:tabs>
                <w:tab w:val="left" w:pos="8205"/>
              </w:tabs>
              <w:jc w:val="center"/>
              <w:rPr>
                <w:bCs/>
              </w:rPr>
            </w:pPr>
            <w:r>
              <w:rPr>
                <w:bCs/>
              </w:rPr>
              <w:t>13.00-</w:t>
            </w:r>
            <w:r>
              <w:rPr>
                <w:bCs/>
              </w:rPr>
              <w:br/>
              <w:t xml:space="preserve">14.30 </w:t>
            </w:r>
            <w:r>
              <w:rPr>
                <w:bCs/>
              </w:rPr>
              <w:br/>
              <w:t>Uhr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3A75FE10" w14:textId="74B124D9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Entitäten Konzept</w:t>
            </w:r>
          </w:p>
        </w:tc>
        <w:tc>
          <w:tcPr>
            <w:tcW w:w="765" w:type="dxa"/>
            <w:vMerge w:val="restart"/>
            <w:vAlign w:val="center"/>
          </w:tcPr>
          <w:p w14:paraId="12D1CA95" w14:textId="75082798" w:rsidR="000A5B8B" w:rsidRDefault="000A5B8B" w:rsidP="00696336">
            <w:pPr>
              <w:tabs>
                <w:tab w:val="left" w:pos="8205"/>
              </w:tabs>
              <w:jc w:val="center"/>
              <w:rPr>
                <w:b/>
              </w:rPr>
            </w:pPr>
            <w:r>
              <w:rPr>
                <w:bCs/>
              </w:rPr>
              <w:t>13.00-</w:t>
            </w:r>
            <w:r>
              <w:rPr>
                <w:bCs/>
              </w:rPr>
              <w:br/>
              <w:t xml:space="preserve">14.30 </w:t>
            </w:r>
            <w:r>
              <w:rPr>
                <w:bCs/>
              </w:rPr>
              <w:br/>
              <w:t>Uhr</w:t>
            </w:r>
          </w:p>
        </w:tc>
        <w:tc>
          <w:tcPr>
            <w:tcW w:w="1984" w:type="dxa"/>
            <w:vAlign w:val="center"/>
          </w:tcPr>
          <w:p w14:paraId="3EC9D6E7" w14:textId="54E3EA41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Schuhtechnische Versorgungsstrategien, unter Berücksichtigung aktueller Studien</w:t>
            </w:r>
          </w:p>
        </w:tc>
        <w:tc>
          <w:tcPr>
            <w:tcW w:w="1565" w:type="dxa"/>
            <w:vMerge w:val="restart"/>
            <w:vAlign w:val="center"/>
          </w:tcPr>
          <w:p w14:paraId="7EB630FE" w14:textId="77777777" w:rsidR="00E13E6D" w:rsidRDefault="000A5B8B" w:rsidP="000A5B8B">
            <w:pPr>
              <w:tabs>
                <w:tab w:val="left" w:pos="8205"/>
              </w:tabs>
              <w:rPr>
                <w:bCs/>
              </w:rPr>
            </w:pPr>
            <w:r w:rsidRPr="00596738">
              <w:rPr>
                <w:b/>
              </w:rPr>
              <w:t>Fal</w:t>
            </w:r>
            <w:r w:rsidR="00E13E6D">
              <w:rPr>
                <w:b/>
              </w:rPr>
              <w:t>l</w:t>
            </w:r>
            <w:r w:rsidRPr="00596738">
              <w:rPr>
                <w:b/>
              </w:rPr>
              <w:t>bearbeitung</w:t>
            </w:r>
            <w:r>
              <w:rPr>
                <w:b/>
              </w:rPr>
              <w:t xml:space="preserve"> </w:t>
            </w:r>
            <w:r w:rsidRPr="00E13E6D">
              <w:rPr>
                <w:b/>
              </w:rPr>
              <w:t>(</w:t>
            </w:r>
            <w:r w:rsidR="00E13E6D" w:rsidRPr="00E13E6D">
              <w:rPr>
                <w:b/>
              </w:rPr>
              <w:t>Präsenz)</w:t>
            </w:r>
            <w:r w:rsidR="00E13E6D">
              <w:rPr>
                <w:bCs/>
              </w:rPr>
              <w:br/>
              <w:t xml:space="preserve">Mini-Session </w:t>
            </w:r>
          </w:p>
          <w:p w14:paraId="40E0E181" w14:textId="118A0BD0" w:rsidR="00EC7232" w:rsidRDefault="00E13E6D" w:rsidP="000A5B8B">
            <w:pPr>
              <w:tabs>
                <w:tab w:val="left" w:pos="8205"/>
              </w:tabs>
              <w:rPr>
                <w:bCs/>
              </w:rPr>
            </w:pPr>
            <w:r>
              <w:rPr>
                <w:bCs/>
              </w:rPr>
              <w:t xml:space="preserve">auf der </w:t>
            </w:r>
            <w:r w:rsidRPr="00E13E6D">
              <w:rPr>
                <w:bCs/>
              </w:rPr>
              <w:t>Jahres</w:t>
            </w:r>
            <w:r>
              <w:rPr>
                <w:bCs/>
              </w:rPr>
              <w:t>-</w:t>
            </w:r>
            <w:r w:rsidRPr="00E13E6D">
              <w:rPr>
                <w:bCs/>
              </w:rPr>
              <w:t xml:space="preserve">tagung der AG Diabetischer </w:t>
            </w:r>
            <w:proofErr w:type="gramStart"/>
            <w:r w:rsidRPr="00E13E6D">
              <w:rPr>
                <w:bCs/>
              </w:rPr>
              <w:t>Fuß  Bad</w:t>
            </w:r>
            <w:proofErr w:type="gramEnd"/>
            <w:r>
              <w:rPr>
                <w:bCs/>
              </w:rPr>
              <w:t xml:space="preserve"> </w:t>
            </w:r>
            <w:r w:rsidRPr="00E13E6D">
              <w:rPr>
                <w:bCs/>
              </w:rPr>
              <w:t>Mergentheim 27</w:t>
            </w:r>
            <w:r>
              <w:rPr>
                <w:bCs/>
              </w:rPr>
              <w:t>./28</w:t>
            </w:r>
            <w:r w:rsidRPr="00E13E6D">
              <w:rPr>
                <w:bCs/>
              </w:rPr>
              <w:t>.02.2026</w:t>
            </w:r>
          </w:p>
          <w:p w14:paraId="6FBCD378" w14:textId="77777777" w:rsidR="00E13E6D" w:rsidRPr="00596738" w:rsidRDefault="00E13E6D" w:rsidP="000A5B8B">
            <w:pPr>
              <w:tabs>
                <w:tab w:val="left" w:pos="8205"/>
              </w:tabs>
              <w:rPr>
                <w:b/>
              </w:rPr>
            </w:pPr>
          </w:p>
          <w:p w14:paraId="6046395A" w14:textId="4F42930F" w:rsidR="000A5B8B" w:rsidRPr="00B37735" w:rsidRDefault="000A5B8B" w:rsidP="000A5B8B">
            <w:pPr>
              <w:tabs>
                <w:tab w:val="left" w:pos="8205"/>
              </w:tabs>
              <w:rPr>
                <w:b/>
              </w:rPr>
            </w:pPr>
            <w:r w:rsidRPr="00596738">
              <w:rPr>
                <w:rFonts w:asciiTheme="minorHAnsi" w:hAnsiTheme="minorHAnsi" w:cstheme="minorHAnsi"/>
                <w:spacing w:val="-4"/>
                <w:szCs w:val="18"/>
              </w:rPr>
              <w:t>J. Stumpf/K. Z</w:t>
            </w:r>
            <w:r w:rsidRPr="00765232">
              <w:rPr>
                <w:rFonts w:asciiTheme="minorHAnsi" w:hAnsiTheme="minorHAnsi" w:cstheme="minorHAnsi"/>
                <w:spacing w:val="-4"/>
                <w:szCs w:val="18"/>
              </w:rPr>
              <w:t>ink</w:t>
            </w:r>
          </w:p>
        </w:tc>
      </w:tr>
      <w:tr w:rsidR="000A5B8B" w14:paraId="2BD3E58D" w14:textId="77777777" w:rsidTr="00E13E6D">
        <w:trPr>
          <w:trHeight w:val="340"/>
        </w:trPr>
        <w:tc>
          <w:tcPr>
            <w:tcW w:w="1177" w:type="dxa"/>
            <w:vAlign w:val="center"/>
          </w:tcPr>
          <w:p w14:paraId="16C0E220" w14:textId="57DC897F" w:rsidR="000A5B8B" w:rsidRPr="00B37735" w:rsidRDefault="000A5B8B" w:rsidP="00696336">
            <w:pPr>
              <w:tabs>
                <w:tab w:val="left" w:pos="8205"/>
              </w:tabs>
              <w:rPr>
                <w:sz w:val="20"/>
              </w:rPr>
            </w:pPr>
            <w:r w:rsidRPr="00B37735">
              <w:rPr>
                <w:b/>
                <w:sz w:val="20"/>
              </w:rPr>
              <w:t>Dozent*in:</w:t>
            </w:r>
          </w:p>
        </w:tc>
        <w:tc>
          <w:tcPr>
            <w:tcW w:w="737" w:type="dxa"/>
            <w:vMerge/>
            <w:vAlign w:val="center"/>
          </w:tcPr>
          <w:p w14:paraId="00AFAD43" w14:textId="2F438912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1698" w:type="dxa"/>
            <w:vAlign w:val="center"/>
          </w:tcPr>
          <w:p w14:paraId="6E968953" w14:textId="2AFCE4EF" w:rsidR="000A5B8B" w:rsidRPr="00045FE7" w:rsidRDefault="000A5B8B" w:rsidP="00696336">
            <w:pPr>
              <w:tabs>
                <w:tab w:val="left" w:pos="8205"/>
              </w:tabs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J. Stumpf/K. Zink</w:t>
            </w:r>
          </w:p>
        </w:tc>
        <w:tc>
          <w:tcPr>
            <w:tcW w:w="1701" w:type="dxa"/>
            <w:vAlign w:val="center"/>
          </w:tcPr>
          <w:p w14:paraId="201F38E1" w14:textId="27E24A27" w:rsidR="000A5B8B" w:rsidRPr="000A40E6" w:rsidRDefault="000A5B8B" w:rsidP="00696336">
            <w:pPr>
              <w:tabs>
                <w:tab w:val="left" w:pos="82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center"/>
          </w:tcPr>
          <w:p w14:paraId="1F749A25" w14:textId="22306598" w:rsidR="000A5B8B" w:rsidRPr="00D10C42" w:rsidRDefault="000A5B8B" w:rsidP="00696336">
            <w:pPr>
              <w:tabs>
                <w:tab w:val="left" w:pos="8205"/>
              </w:tabs>
              <w:ind w:right="154"/>
              <w:rPr>
                <w:bCs/>
                <w:color w:val="FF0000"/>
              </w:rPr>
            </w:pPr>
            <w:r>
              <w:rPr>
                <w:rFonts w:asciiTheme="minorHAnsi" w:hAnsiTheme="minorHAnsi" w:cstheme="minorHAnsi"/>
                <w:szCs w:val="18"/>
              </w:rPr>
              <w:t>T. Arnold</w:t>
            </w:r>
            <w:r w:rsidR="00AF1F1B">
              <w:rPr>
                <w:rFonts w:asciiTheme="minorHAnsi" w:hAnsiTheme="minorHAnsi" w:cstheme="minorHAnsi"/>
                <w:szCs w:val="18"/>
              </w:rPr>
              <w:t>/ K. Zink</w:t>
            </w: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vAlign w:val="center"/>
          </w:tcPr>
          <w:p w14:paraId="11A8F94B" w14:textId="784FC916" w:rsidR="000A5B8B" w:rsidRPr="00D10C42" w:rsidRDefault="000A5B8B" w:rsidP="00696336">
            <w:pPr>
              <w:tabs>
                <w:tab w:val="left" w:pos="8205"/>
              </w:tabs>
              <w:rPr>
                <w:bCs/>
                <w:color w:val="FF0000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128141D2" w14:textId="77777777" w:rsidR="000A5B8B" w:rsidRPr="00547E3B" w:rsidRDefault="000A5B8B" w:rsidP="00696336">
            <w:pPr>
              <w:tabs>
                <w:tab w:val="left" w:pos="8205"/>
              </w:tabs>
              <w:jc w:val="center"/>
              <w:rPr>
                <w:bCs/>
                <w:color w:val="FF0000"/>
                <w:sz w:val="6"/>
                <w:szCs w:val="6"/>
              </w:rPr>
            </w:pPr>
          </w:p>
        </w:tc>
        <w:tc>
          <w:tcPr>
            <w:tcW w:w="765" w:type="dxa"/>
            <w:vMerge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68D5DB30" w14:textId="2012F658" w:rsidR="000A5B8B" w:rsidRPr="00D10C42" w:rsidRDefault="000A5B8B" w:rsidP="00696336">
            <w:pPr>
              <w:tabs>
                <w:tab w:val="left" w:pos="8205"/>
              </w:tabs>
              <w:jc w:val="center"/>
              <w:rPr>
                <w:bCs/>
                <w:color w:val="FF000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C99EA12" w14:textId="14FB3F12" w:rsidR="000A5B8B" w:rsidRPr="000A40E6" w:rsidRDefault="000A5B8B" w:rsidP="00696336">
            <w:pPr>
              <w:tabs>
                <w:tab w:val="left" w:pos="8205"/>
              </w:tabs>
            </w:pPr>
            <w:r>
              <w:rPr>
                <w:rFonts w:asciiTheme="minorHAnsi" w:hAnsiTheme="minorHAnsi" w:cstheme="minorHAnsi"/>
                <w:szCs w:val="18"/>
              </w:rPr>
              <w:t>J. Stumpf/K. Zink</w:t>
            </w:r>
          </w:p>
        </w:tc>
        <w:tc>
          <w:tcPr>
            <w:tcW w:w="765" w:type="dxa"/>
            <w:vMerge/>
            <w:vAlign w:val="center"/>
          </w:tcPr>
          <w:p w14:paraId="0B399488" w14:textId="77777777" w:rsidR="000A5B8B" w:rsidRDefault="000A5B8B" w:rsidP="00696336">
            <w:pPr>
              <w:tabs>
                <w:tab w:val="left" w:pos="8205"/>
              </w:tabs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F46BD44" w14:textId="469E9927" w:rsidR="000A5B8B" w:rsidRDefault="000A5B8B" w:rsidP="00696336">
            <w:pPr>
              <w:tabs>
                <w:tab w:val="left" w:pos="8205"/>
              </w:tabs>
            </w:pPr>
            <w:r>
              <w:rPr>
                <w:rFonts w:asciiTheme="minorHAnsi" w:hAnsiTheme="minorHAnsi" w:cstheme="minorHAnsi"/>
                <w:szCs w:val="18"/>
              </w:rPr>
              <w:t>J. Stumpf</w:t>
            </w:r>
          </w:p>
        </w:tc>
        <w:tc>
          <w:tcPr>
            <w:tcW w:w="1565" w:type="dxa"/>
            <w:vMerge/>
            <w:vAlign w:val="center"/>
          </w:tcPr>
          <w:p w14:paraId="07D7CB13" w14:textId="2407FB91" w:rsidR="000A5B8B" w:rsidRPr="00000DE9" w:rsidRDefault="000A5B8B" w:rsidP="00696336">
            <w:pPr>
              <w:tabs>
                <w:tab w:val="left" w:pos="8205"/>
              </w:tabs>
              <w:rPr>
                <w:rFonts w:ascii="Arial" w:hAnsi="Arial" w:cs="Arial"/>
                <w:szCs w:val="18"/>
              </w:rPr>
            </w:pPr>
          </w:p>
        </w:tc>
      </w:tr>
      <w:tr w:rsidR="000A5B8B" w:rsidRPr="009F36EC" w14:paraId="0CE560B7" w14:textId="77777777" w:rsidTr="00E13E6D">
        <w:trPr>
          <w:trHeight w:val="57"/>
        </w:trPr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7F64EF43" w14:textId="77777777" w:rsidR="000A5B8B" w:rsidRPr="009F36EC" w:rsidRDefault="000A5B8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5E3BD8D2" w14:textId="77777777" w:rsidR="000A5B8B" w:rsidRPr="009F36EC" w:rsidRDefault="000A5B8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14:paraId="38F9D751" w14:textId="77777777" w:rsidR="000A5B8B" w:rsidRPr="009F36EC" w:rsidRDefault="000A5B8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C60EE6" w14:textId="77777777" w:rsidR="000A5B8B" w:rsidRPr="009F36EC" w:rsidRDefault="000A5B8B" w:rsidP="00696336">
            <w:pPr>
              <w:tabs>
                <w:tab w:val="left" w:pos="8205"/>
              </w:tabs>
              <w:ind w:right="154"/>
              <w:rPr>
                <w:bCs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0366A8A" w14:textId="77777777" w:rsidR="000A5B8B" w:rsidRPr="009F36EC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A219F0" w14:textId="77777777" w:rsidR="000A5B8B" w:rsidRPr="009F36EC" w:rsidRDefault="000A5B8B" w:rsidP="00696336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D9D9D9" w:themeFill="background1" w:themeFillShade="D9"/>
          </w:tcPr>
          <w:p w14:paraId="00102AD7" w14:textId="77777777" w:rsidR="000A5B8B" w:rsidRPr="00547E3B" w:rsidRDefault="000A5B8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C9AB96" w14:textId="03C6E371" w:rsidR="000A5B8B" w:rsidRPr="009F36EC" w:rsidRDefault="000A5B8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B900F3" w14:textId="77777777" w:rsidR="000A5B8B" w:rsidRPr="009F36EC" w:rsidRDefault="000A5B8B" w:rsidP="00696336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B666383" w14:textId="77777777" w:rsidR="000A5B8B" w:rsidRPr="009F36EC" w:rsidRDefault="000A5B8B" w:rsidP="00696336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2046E62" w14:textId="77777777" w:rsidR="000A5B8B" w:rsidRPr="009F36EC" w:rsidRDefault="000A5B8B" w:rsidP="00696336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565" w:type="dxa"/>
            <w:vMerge/>
            <w:vAlign w:val="center"/>
          </w:tcPr>
          <w:p w14:paraId="16C85118" w14:textId="24A186B1" w:rsidR="000A5B8B" w:rsidRPr="009F36EC" w:rsidRDefault="000A5B8B" w:rsidP="00696336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</w:tr>
      <w:tr w:rsidR="000A5B8B" w14:paraId="32786F17" w14:textId="77777777" w:rsidTr="00E13E6D">
        <w:trPr>
          <w:trHeight w:val="443"/>
        </w:trPr>
        <w:tc>
          <w:tcPr>
            <w:tcW w:w="1177" w:type="dxa"/>
            <w:vAlign w:val="center"/>
          </w:tcPr>
          <w:p w14:paraId="6BFDB5BF" w14:textId="5853AD07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Thema:</w:t>
            </w:r>
          </w:p>
        </w:tc>
        <w:tc>
          <w:tcPr>
            <w:tcW w:w="737" w:type="dxa"/>
            <w:vMerge w:val="restart"/>
            <w:vAlign w:val="center"/>
          </w:tcPr>
          <w:p w14:paraId="7F32610A" w14:textId="25A057FE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  <w:r w:rsidRPr="00E92BD9">
              <w:rPr>
                <w:szCs w:val="18"/>
              </w:rPr>
              <w:t>17.00- 18.30</w:t>
            </w:r>
            <w:r w:rsidRPr="00E92BD9">
              <w:rPr>
                <w:szCs w:val="18"/>
              </w:rPr>
              <w:br/>
              <w:t>Uhr</w:t>
            </w:r>
            <w:r w:rsidRPr="00E92BD9">
              <w:rPr>
                <w:b/>
                <w:szCs w:val="18"/>
              </w:rPr>
              <w:t xml:space="preserve"> </w:t>
            </w:r>
          </w:p>
        </w:tc>
        <w:tc>
          <w:tcPr>
            <w:tcW w:w="1698" w:type="dxa"/>
            <w:vAlign w:val="center"/>
          </w:tcPr>
          <w:p w14:paraId="4AC1A8C1" w14:textId="65552709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 xml:space="preserve">Update </w:t>
            </w:r>
            <w:proofErr w:type="spellStart"/>
            <w:r>
              <w:rPr>
                <w:b/>
              </w:rPr>
              <w:t>Diabet</w:t>
            </w:r>
            <w:proofErr w:type="spellEnd"/>
            <w:r>
              <w:rPr>
                <w:b/>
              </w:rPr>
              <w:t>. Fußsyndrom (DFS) anhand der Risikogruppen</w:t>
            </w:r>
          </w:p>
        </w:tc>
        <w:tc>
          <w:tcPr>
            <w:tcW w:w="1701" w:type="dxa"/>
            <w:vAlign w:val="center"/>
          </w:tcPr>
          <w:p w14:paraId="0273D227" w14:textId="092E03D5" w:rsidR="000A5B8B" w:rsidRPr="00000DE9" w:rsidRDefault="000A5B8B" w:rsidP="00696336">
            <w:pPr>
              <w:tabs>
                <w:tab w:val="left" w:pos="8205"/>
              </w:tabs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57809D4" w14:textId="44FDD149" w:rsidR="000A5B8B" w:rsidRPr="00696336" w:rsidRDefault="000A5B8B" w:rsidP="00696336">
            <w:pPr>
              <w:tabs>
                <w:tab w:val="left" w:pos="8205"/>
              </w:tabs>
              <w:ind w:right="154"/>
              <w:rPr>
                <w:bCs/>
                <w:szCs w:val="18"/>
              </w:rPr>
            </w:pPr>
            <w:r w:rsidRPr="00765232">
              <w:rPr>
                <w:b/>
                <w:spacing w:val="-4"/>
                <w:szCs w:val="18"/>
              </w:rPr>
              <w:t>Versorgungsrecht</w:t>
            </w:r>
            <w:r>
              <w:rPr>
                <w:b/>
                <w:spacing w:val="-4"/>
                <w:szCs w:val="18"/>
              </w:rPr>
              <w:t>-</w:t>
            </w:r>
            <w:proofErr w:type="spellStart"/>
            <w:r w:rsidRPr="00765232">
              <w:rPr>
                <w:b/>
                <w:spacing w:val="-4"/>
                <w:szCs w:val="18"/>
              </w:rPr>
              <w:t>liche</w:t>
            </w:r>
            <w:proofErr w:type="spellEnd"/>
            <w:r w:rsidRPr="00696336">
              <w:rPr>
                <w:b/>
                <w:szCs w:val="18"/>
              </w:rPr>
              <w:t xml:space="preserve"> Rahmen-bedingungen</w:t>
            </w: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</w:tcPr>
          <w:p w14:paraId="7FC69547" w14:textId="77777777" w:rsidR="000A5B8B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7593CF9D" w14:textId="77777777" w:rsidR="000A5B8B" w:rsidRPr="00547E3B" w:rsidRDefault="000A5B8B" w:rsidP="00696336">
            <w:pPr>
              <w:tabs>
                <w:tab w:val="left" w:pos="8205"/>
              </w:tabs>
              <w:jc w:val="center"/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 w:val="restart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3051D412" w14:textId="074823D8" w:rsidR="000A5B8B" w:rsidRPr="00D10C42" w:rsidRDefault="000A5B8B" w:rsidP="00696336">
            <w:pPr>
              <w:tabs>
                <w:tab w:val="left" w:pos="8205"/>
              </w:tabs>
              <w:jc w:val="center"/>
              <w:rPr>
                <w:bCs/>
              </w:rPr>
            </w:pPr>
            <w:r>
              <w:rPr>
                <w:bCs/>
              </w:rPr>
              <w:t>14.45-</w:t>
            </w:r>
            <w:r>
              <w:rPr>
                <w:bCs/>
              </w:rPr>
              <w:br/>
              <w:t xml:space="preserve">16.15 </w:t>
            </w:r>
            <w:r>
              <w:rPr>
                <w:bCs/>
              </w:rPr>
              <w:br/>
              <w:t>Uhr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65701A3" w14:textId="2DFB23D2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Entitäten Konzept</w:t>
            </w:r>
          </w:p>
        </w:tc>
        <w:tc>
          <w:tcPr>
            <w:tcW w:w="765" w:type="dxa"/>
            <w:vMerge w:val="restart"/>
            <w:vAlign w:val="center"/>
          </w:tcPr>
          <w:p w14:paraId="31380CEB" w14:textId="3E45F859" w:rsidR="000A5B8B" w:rsidRDefault="000A5B8B" w:rsidP="00696336">
            <w:pPr>
              <w:tabs>
                <w:tab w:val="left" w:pos="8205"/>
              </w:tabs>
              <w:jc w:val="center"/>
              <w:rPr>
                <w:b/>
              </w:rPr>
            </w:pPr>
            <w:r>
              <w:rPr>
                <w:bCs/>
              </w:rPr>
              <w:t>14.45-</w:t>
            </w:r>
            <w:r>
              <w:rPr>
                <w:bCs/>
              </w:rPr>
              <w:br/>
              <w:t xml:space="preserve">15.30 </w:t>
            </w:r>
            <w:r>
              <w:rPr>
                <w:bCs/>
              </w:rPr>
              <w:br/>
              <w:t>Uhr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E418F55" w14:textId="1D5542DB" w:rsidR="000A5B8B" w:rsidRPr="000A40E6" w:rsidRDefault="000A5B8B" w:rsidP="00696336">
            <w:pPr>
              <w:tabs>
                <w:tab w:val="left" w:pos="8205"/>
              </w:tabs>
              <w:rPr>
                <w:bCs/>
              </w:rPr>
            </w:pPr>
            <w:r>
              <w:rPr>
                <w:b/>
              </w:rPr>
              <w:t>Schuhtechnische Versorgungsstrategien, unter Berücksichtigung aktueller Studien</w:t>
            </w:r>
          </w:p>
        </w:tc>
        <w:tc>
          <w:tcPr>
            <w:tcW w:w="1565" w:type="dxa"/>
            <w:vMerge/>
            <w:vAlign w:val="center"/>
          </w:tcPr>
          <w:p w14:paraId="442483B9" w14:textId="5239E2E5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</w:p>
        </w:tc>
      </w:tr>
      <w:tr w:rsidR="000A5B8B" w14:paraId="0BAEE75B" w14:textId="77777777" w:rsidTr="00E13E6D">
        <w:trPr>
          <w:trHeight w:val="340"/>
        </w:trPr>
        <w:tc>
          <w:tcPr>
            <w:tcW w:w="1177" w:type="dxa"/>
            <w:vAlign w:val="center"/>
          </w:tcPr>
          <w:p w14:paraId="0E5EBEB9" w14:textId="1D21CAEC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Dozent*in:</w:t>
            </w:r>
          </w:p>
        </w:tc>
        <w:tc>
          <w:tcPr>
            <w:tcW w:w="737" w:type="dxa"/>
            <w:vMerge/>
            <w:vAlign w:val="center"/>
          </w:tcPr>
          <w:p w14:paraId="63C76EC9" w14:textId="77777777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1698" w:type="dxa"/>
            <w:vAlign w:val="center"/>
          </w:tcPr>
          <w:p w14:paraId="74F20778" w14:textId="431A9ACD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rFonts w:asciiTheme="minorHAnsi" w:hAnsiTheme="minorHAnsi" w:cstheme="minorHAnsi"/>
                <w:szCs w:val="18"/>
              </w:rPr>
              <w:t>J. Stumpf/K. Zink</w:t>
            </w:r>
          </w:p>
        </w:tc>
        <w:tc>
          <w:tcPr>
            <w:tcW w:w="1701" w:type="dxa"/>
            <w:vAlign w:val="center"/>
          </w:tcPr>
          <w:p w14:paraId="04158514" w14:textId="77777777" w:rsidR="000A5B8B" w:rsidRPr="00000DE9" w:rsidRDefault="000A5B8B" w:rsidP="00696336">
            <w:pPr>
              <w:tabs>
                <w:tab w:val="left" w:pos="8205"/>
              </w:tabs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89EF4C1" w14:textId="2D8676EF" w:rsidR="000A5B8B" w:rsidRDefault="000A5B8B" w:rsidP="00696336">
            <w:pPr>
              <w:tabs>
                <w:tab w:val="left" w:pos="8205"/>
              </w:tabs>
              <w:rPr>
                <w:color w:val="FFFFFF" w:themeColor="background1"/>
                <w:sz w:val="22"/>
              </w:rPr>
            </w:pPr>
            <w:r w:rsidRPr="00D2189D">
              <w:rPr>
                <w:rFonts w:asciiTheme="minorHAnsi" w:hAnsiTheme="minorHAnsi" w:cstheme="minorHAnsi"/>
              </w:rPr>
              <w:t>J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D2189D">
              <w:rPr>
                <w:rFonts w:asciiTheme="minorHAnsi" w:hAnsiTheme="minorHAnsi" w:cstheme="minorHAnsi"/>
              </w:rPr>
              <w:t>Stumpf</w:t>
            </w: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</w:tcPr>
          <w:p w14:paraId="15207B90" w14:textId="77777777" w:rsidR="000A5B8B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414CADB6" w14:textId="77777777" w:rsidR="000A5B8B" w:rsidRPr="00547E3B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vMerge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1A3108EC" w14:textId="42909FBB" w:rsidR="000A5B8B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63015C1" w14:textId="05AF52C2" w:rsidR="000A5B8B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rFonts w:asciiTheme="minorHAnsi" w:hAnsiTheme="minorHAnsi" w:cstheme="minorHAnsi"/>
                <w:szCs w:val="18"/>
              </w:rPr>
              <w:t>J. Stumpf/K. Zink</w:t>
            </w:r>
          </w:p>
        </w:tc>
        <w:tc>
          <w:tcPr>
            <w:tcW w:w="765" w:type="dxa"/>
            <w:vMerge/>
            <w:vAlign w:val="center"/>
          </w:tcPr>
          <w:p w14:paraId="5DBF8D04" w14:textId="77777777" w:rsidR="000A5B8B" w:rsidRDefault="000A5B8B" w:rsidP="00696336">
            <w:pPr>
              <w:tabs>
                <w:tab w:val="left" w:pos="8205"/>
              </w:tabs>
              <w:jc w:val="center"/>
              <w:rPr>
                <w:b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891AE9E" w14:textId="735F552E" w:rsidR="000A5B8B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rFonts w:asciiTheme="minorHAnsi" w:hAnsiTheme="minorHAnsi" w:cstheme="minorHAnsi"/>
                <w:szCs w:val="18"/>
              </w:rPr>
              <w:t>J. Stumpf</w:t>
            </w:r>
          </w:p>
        </w:tc>
        <w:tc>
          <w:tcPr>
            <w:tcW w:w="1565" w:type="dxa"/>
            <w:vMerge/>
            <w:vAlign w:val="center"/>
          </w:tcPr>
          <w:p w14:paraId="27E4A6E9" w14:textId="77777777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</w:p>
        </w:tc>
      </w:tr>
      <w:tr w:rsidR="000A5B8B" w:rsidRPr="00DC093C" w14:paraId="4EE5249A" w14:textId="77777777" w:rsidTr="00E13E6D">
        <w:trPr>
          <w:trHeight w:val="57"/>
        </w:trPr>
        <w:tc>
          <w:tcPr>
            <w:tcW w:w="1177" w:type="dxa"/>
            <w:shd w:val="clear" w:color="auto" w:fill="0BA1E2"/>
            <w:vAlign w:val="center"/>
          </w:tcPr>
          <w:p w14:paraId="0C6CCC7A" w14:textId="77777777" w:rsidR="000A5B8B" w:rsidRPr="00DC093C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737" w:type="dxa"/>
            <w:shd w:val="clear" w:color="auto" w:fill="0BA1E2"/>
            <w:vAlign w:val="center"/>
          </w:tcPr>
          <w:p w14:paraId="44ED189F" w14:textId="77777777" w:rsidR="000A5B8B" w:rsidRPr="00DC093C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0BA1E2"/>
            <w:vAlign w:val="center"/>
          </w:tcPr>
          <w:p w14:paraId="56D65D5C" w14:textId="77777777" w:rsidR="000A5B8B" w:rsidRPr="00DC093C" w:rsidRDefault="000A5B8B" w:rsidP="00696336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  <w:vAlign w:val="center"/>
          </w:tcPr>
          <w:p w14:paraId="78C864D7" w14:textId="77777777" w:rsidR="000A5B8B" w:rsidRPr="00DC093C" w:rsidRDefault="000A5B8B" w:rsidP="00696336">
            <w:pPr>
              <w:tabs>
                <w:tab w:val="left" w:pos="8205"/>
              </w:tabs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  <w:vAlign w:val="center"/>
          </w:tcPr>
          <w:p w14:paraId="3AD184D1" w14:textId="77777777" w:rsidR="000A5B8B" w:rsidRPr="00DC093C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shd w:val="clear" w:color="auto" w:fill="0BA1E2"/>
          </w:tcPr>
          <w:p w14:paraId="12E11162" w14:textId="77777777" w:rsidR="000A5B8B" w:rsidRPr="00DC093C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</w:tcPr>
          <w:p w14:paraId="630EEC5F" w14:textId="77777777" w:rsidR="000A5B8B" w:rsidRPr="00547E3B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  <w:right w:val="single" w:sz="4" w:space="0" w:color="auto"/>
            </w:tcBorders>
            <w:shd w:val="clear" w:color="auto" w:fill="0BA1E2"/>
            <w:vAlign w:val="center"/>
          </w:tcPr>
          <w:p w14:paraId="5F648CB4" w14:textId="35B104B9" w:rsidR="000A5B8B" w:rsidRPr="00DC093C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0BA1E2"/>
            <w:vAlign w:val="center"/>
          </w:tcPr>
          <w:p w14:paraId="2F76C6C2" w14:textId="77777777" w:rsidR="000A5B8B" w:rsidRPr="00DC093C" w:rsidRDefault="000A5B8B" w:rsidP="00696336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765" w:type="dxa"/>
            <w:shd w:val="clear" w:color="auto" w:fill="0BA1E2"/>
            <w:vAlign w:val="center"/>
          </w:tcPr>
          <w:p w14:paraId="7AB3D37E" w14:textId="77777777" w:rsidR="000A5B8B" w:rsidRPr="00DC093C" w:rsidRDefault="000A5B8B" w:rsidP="00696336">
            <w:pPr>
              <w:tabs>
                <w:tab w:val="left" w:pos="8205"/>
              </w:tabs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0BA1E2"/>
            <w:vAlign w:val="center"/>
          </w:tcPr>
          <w:p w14:paraId="5FC592DD" w14:textId="77777777" w:rsidR="000A5B8B" w:rsidRPr="00DC093C" w:rsidRDefault="000A5B8B" w:rsidP="00696336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  <w:tc>
          <w:tcPr>
            <w:tcW w:w="1565" w:type="dxa"/>
            <w:vMerge/>
            <w:shd w:val="clear" w:color="auto" w:fill="0BA1E2"/>
            <w:vAlign w:val="center"/>
          </w:tcPr>
          <w:p w14:paraId="39A01F7F" w14:textId="77777777" w:rsidR="000A5B8B" w:rsidRPr="00DC093C" w:rsidRDefault="000A5B8B" w:rsidP="00696336">
            <w:pPr>
              <w:tabs>
                <w:tab w:val="left" w:pos="8205"/>
              </w:tabs>
              <w:rPr>
                <w:b/>
                <w:sz w:val="6"/>
                <w:szCs w:val="6"/>
              </w:rPr>
            </w:pPr>
          </w:p>
        </w:tc>
      </w:tr>
      <w:tr w:rsidR="000A5B8B" w14:paraId="69C7DFD4" w14:textId="77777777" w:rsidTr="00E13E6D">
        <w:trPr>
          <w:trHeight w:val="260"/>
        </w:trPr>
        <w:tc>
          <w:tcPr>
            <w:tcW w:w="1177" w:type="dxa"/>
            <w:vAlign w:val="center"/>
          </w:tcPr>
          <w:p w14:paraId="5BAE7435" w14:textId="1D99FC87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sz w:val="20"/>
              </w:rPr>
            </w:pPr>
            <w:r w:rsidRPr="00B37735">
              <w:rPr>
                <w:b/>
                <w:sz w:val="20"/>
              </w:rPr>
              <w:t>Thema:</w:t>
            </w:r>
          </w:p>
        </w:tc>
        <w:tc>
          <w:tcPr>
            <w:tcW w:w="737" w:type="dxa"/>
            <w:vMerge w:val="restart"/>
            <w:vAlign w:val="center"/>
          </w:tcPr>
          <w:p w14:paraId="4EACF8FC" w14:textId="5F011FFE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  <w:r w:rsidRPr="00E92BD9">
              <w:rPr>
                <w:szCs w:val="18"/>
              </w:rPr>
              <w:t xml:space="preserve">18.00-19.30 </w:t>
            </w:r>
            <w:r w:rsidRPr="00E92BD9">
              <w:rPr>
                <w:szCs w:val="18"/>
              </w:rPr>
              <w:br/>
              <w:t>Uhr</w:t>
            </w:r>
            <w:r w:rsidRPr="00E92BD9">
              <w:rPr>
                <w:b/>
                <w:szCs w:val="18"/>
              </w:rPr>
              <w:t xml:space="preserve"> </w:t>
            </w:r>
          </w:p>
        </w:tc>
        <w:tc>
          <w:tcPr>
            <w:tcW w:w="1698" w:type="dxa"/>
            <w:vAlign w:val="center"/>
          </w:tcPr>
          <w:p w14:paraId="5CD8AC51" w14:textId="77777777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1701" w:type="dxa"/>
            <w:vAlign w:val="center"/>
          </w:tcPr>
          <w:p w14:paraId="7F579848" w14:textId="041B94B8" w:rsidR="000A5B8B" w:rsidRPr="00000DE9" w:rsidRDefault="000A5B8B" w:rsidP="00696336">
            <w:pPr>
              <w:tabs>
                <w:tab w:val="left" w:pos="8205"/>
              </w:tabs>
              <w:rPr>
                <w:rFonts w:ascii="Arial" w:hAnsi="Arial" w:cs="Arial"/>
                <w:b/>
                <w:bCs/>
                <w:szCs w:val="18"/>
              </w:rPr>
            </w:pPr>
            <w:proofErr w:type="spellStart"/>
            <w:r>
              <w:rPr>
                <w:b/>
              </w:rPr>
              <w:t>Charco</w:t>
            </w:r>
            <w:proofErr w:type="spellEnd"/>
            <w:r>
              <w:rPr>
                <w:b/>
              </w:rPr>
              <w:t>-Neuro-</w:t>
            </w:r>
            <w:proofErr w:type="spellStart"/>
            <w:r>
              <w:rPr>
                <w:b/>
              </w:rPr>
              <w:t>Osteoarthropathie</w:t>
            </w:r>
            <w:proofErr w:type="spellEnd"/>
            <w:r>
              <w:rPr>
                <w:b/>
              </w:rPr>
              <w:t xml:space="preserve"> (CNO)</w:t>
            </w:r>
          </w:p>
        </w:tc>
        <w:tc>
          <w:tcPr>
            <w:tcW w:w="1701" w:type="dxa"/>
            <w:vAlign w:val="center"/>
          </w:tcPr>
          <w:p w14:paraId="2E728F93" w14:textId="697ED868" w:rsidR="000A5B8B" w:rsidRPr="00C92024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vAlign w:val="center"/>
          </w:tcPr>
          <w:p w14:paraId="10D885F0" w14:textId="116688C7" w:rsidR="000A5B8B" w:rsidRPr="00C92024" w:rsidRDefault="000A5B8B" w:rsidP="00696336">
            <w:pPr>
              <w:tabs>
                <w:tab w:val="left" w:pos="8205"/>
              </w:tabs>
              <w:rPr>
                <w:bCs/>
              </w:rPr>
            </w:pPr>
            <w:r w:rsidRPr="00C92024">
              <w:rPr>
                <w:rFonts w:asciiTheme="minorHAnsi" w:hAnsiTheme="minorHAnsi" w:cstheme="minorHAnsi"/>
                <w:b/>
                <w:bCs/>
                <w:szCs w:val="18"/>
              </w:rPr>
              <w:t>Anatomie und Biomechanik</w:t>
            </w: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58DDB038" w14:textId="77777777" w:rsidR="000A5B8B" w:rsidRPr="00547E3B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5E7A01D5" w14:textId="4E8ED712" w:rsidR="000A5B8B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09A53601" w14:textId="77777777" w:rsidR="000A5B8B" w:rsidRDefault="000A5B8B" w:rsidP="00696336">
            <w:pPr>
              <w:tabs>
                <w:tab w:val="left" w:pos="8205"/>
              </w:tabs>
              <w:rPr>
                <w:b/>
              </w:rPr>
            </w:pPr>
          </w:p>
        </w:tc>
        <w:tc>
          <w:tcPr>
            <w:tcW w:w="765" w:type="dxa"/>
            <w:vMerge w:val="restart"/>
            <w:vAlign w:val="center"/>
          </w:tcPr>
          <w:p w14:paraId="3665E7CE" w14:textId="77777777" w:rsidR="000A5B8B" w:rsidRPr="002437E6" w:rsidRDefault="000A5B8B" w:rsidP="00696336">
            <w:pPr>
              <w:tabs>
                <w:tab w:val="left" w:pos="8205"/>
              </w:tabs>
              <w:jc w:val="center"/>
              <w:rPr>
                <w:bCs/>
              </w:rPr>
            </w:pPr>
            <w:r w:rsidRPr="002437E6">
              <w:rPr>
                <w:bCs/>
              </w:rPr>
              <w:t>15:30 –</w:t>
            </w:r>
          </w:p>
          <w:p w14:paraId="17814735" w14:textId="7E7A9835" w:rsidR="000A5B8B" w:rsidRDefault="000A5B8B" w:rsidP="00696336">
            <w:pPr>
              <w:tabs>
                <w:tab w:val="left" w:pos="8205"/>
              </w:tabs>
              <w:jc w:val="center"/>
              <w:rPr>
                <w:b/>
              </w:rPr>
            </w:pPr>
            <w:r w:rsidRPr="002437E6">
              <w:rPr>
                <w:bCs/>
              </w:rPr>
              <w:t>16.15 Uhr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22156DE0" w14:textId="40FDC8D3" w:rsidR="000A5B8B" w:rsidRDefault="000A5B8B" w:rsidP="00696336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Reflektion des Moduls/Qualitätsziele</w:t>
            </w:r>
          </w:p>
        </w:tc>
        <w:tc>
          <w:tcPr>
            <w:tcW w:w="1565" w:type="dxa"/>
            <w:vMerge/>
            <w:vAlign w:val="center"/>
          </w:tcPr>
          <w:p w14:paraId="2B24F5FB" w14:textId="77777777" w:rsidR="000A5B8B" w:rsidRPr="00B37735" w:rsidRDefault="000A5B8B" w:rsidP="00696336">
            <w:pPr>
              <w:tabs>
                <w:tab w:val="left" w:pos="8205"/>
              </w:tabs>
              <w:rPr>
                <w:b/>
              </w:rPr>
            </w:pPr>
          </w:p>
        </w:tc>
      </w:tr>
      <w:tr w:rsidR="000A5B8B" w14:paraId="59B350EE" w14:textId="77777777" w:rsidTr="00E13E6D">
        <w:trPr>
          <w:trHeight w:val="340"/>
        </w:trPr>
        <w:tc>
          <w:tcPr>
            <w:tcW w:w="1177" w:type="dxa"/>
            <w:vAlign w:val="center"/>
          </w:tcPr>
          <w:p w14:paraId="514A9BF9" w14:textId="3779762D" w:rsidR="000A5B8B" w:rsidRPr="00B37735" w:rsidRDefault="000A5B8B" w:rsidP="00696336">
            <w:pPr>
              <w:tabs>
                <w:tab w:val="left" w:pos="8205"/>
              </w:tabs>
              <w:rPr>
                <w:sz w:val="20"/>
              </w:rPr>
            </w:pPr>
            <w:r w:rsidRPr="00B37735">
              <w:rPr>
                <w:b/>
                <w:sz w:val="20"/>
              </w:rPr>
              <w:t>Dozent*in:</w:t>
            </w:r>
          </w:p>
        </w:tc>
        <w:tc>
          <w:tcPr>
            <w:tcW w:w="737" w:type="dxa"/>
            <w:vMerge/>
            <w:vAlign w:val="center"/>
          </w:tcPr>
          <w:p w14:paraId="364E7866" w14:textId="50921E75" w:rsidR="000A5B8B" w:rsidRPr="00B37735" w:rsidRDefault="000A5B8B" w:rsidP="00696336">
            <w:pPr>
              <w:tabs>
                <w:tab w:val="left" w:pos="820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1698" w:type="dxa"/>
            <w:vAlign w:val="center"/>
          </w:tcPr>
          <w:p w14:paraId="7B6DABD4" w14:textId="4B707569" w:rsidR="000A5B8B" w:rsidRPr="00045FE7" w:rsidRDefault="000A5B8B" w:rsidP="00696336">
            <w:pPr>
              <w:tabs>
                <w:tab w:val="left" w:pos="82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center"/>
          </w:tcPr>
          <w:p w14:paraId="3965EEDC" w14:textId="764BAEF9" w:rsidR="000A5B8B" w:rsidRPr="00045FE7" w:rsidRDefault="000A5B8B" w:rsidP="00696336">
            <w:pPr>
              <w:tabs>
                <w:tab w:val="left" w:pos="8205"/>
              </w:tabs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K. Zink</w:t>
            </w:r>
          </w:p>
        </w:tc>
        <w:tc>
          <w:tcPr>
            <w:tcW w:w="1701" w:type="dxa"/>
            <w:vAlign w:val="center"/>
          </w:tcPr>
          <w:p w14:paraId="5F7F4DC6" w14:textId="4240F209" w:rsidR="000A5B8B" w:rsidRPr="00D10C42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vAlign w:val="center"/>
          </w:tcPr>
          <w:p w14:paraId="06948E08" w14:textId="0019B06F" w:rsidR="000A5B8B" w:rsidRPr="00D10C42" w:rsidRDefault="00AF1F1B" w:rsidP="00696336">
            <w:pPr>
              <w:tabs>
                <w:tab w:val="left" w:pos="8205"/>
              </w:tabs>
              <w:rPr>
                <w:bCs/>
              </w:rPr>
            </w:pPr>
            <w:r>
              <w:rPr>
                <w:rFonts w:asciiTheme="minorHAnsi" w:hAnsiTheme="minorHAnsi" w:cstheme="minorHAnsi"/>
                <w:szCs w:val="18"/>
              </w:rPr>
              <w:t>K. Zink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</w:r>
            <w:r w:rsidR="000A5B8B">
              <w:rPr>
                <w:rFonts w:asciiTheme="minorHAnsi" w:hAnsiTheme="minorHAnsi" w:cstheme="minorHAnsi"/>
              </w:rPr>
              <w:t xml:space="preserve">S. </w:t>
            </w:r>
            <w:proofErr w:type="spellStart"/>
            <w:r w:rsidR="000A5B8B">
              <w:rPr>
                <w:rFonts w:asciiTheme="minorHAnsi" w:hAnsiTheme="minorHAnsi" w:cstheme="minorHAnsi"/>
              </w:rPr>
              <w:t>Schliwa</w:t>
            </w:r>
            <w:proofErr w:type="spellEnd"/>
            <w:r w:rsidR="00C92024">
              <w:rPr>
                <w:rFonts w:asciiTheme="minorHAnsi" w:hAnsiTheme="minorHAnsi" w:cstheme="minorHAnsi"/>
              </w:rPr>
              <w:t xml:space="preserve"> (Video)</w:t>
            </w: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EE6D49" w:themeFill="accent1" w:themeFillTint="99"/>
          </w:tcPr>
          <w:p w14:paraId="5B436422" w14:textId="77777777" w:rsidR="000A5B8B" w:rsidRPr="00547E3B" w:rsidRDefault="000A5B8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  <w:right w:val="single" w:sz="4" w:space="0" w:color="auto"/>
            </w:tcBorders>
            <w:vAlign w:val="center"/>
          </w:tcPr>
          <w:p w14:paraId="168937BB" w14:textId="4BBE36A6" w:rsidR="000A5B8B" w:rsidRPr="00D10C42" w:rsidRDefault="000A5B8B" w:rsidP="00696336">
            <w:pPr>
              <w:tabs>
                <w:tab w:val="left" w:pos="8205"/>
              </w:tabs>
              <w:rPr>
                <w:b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A816E70" w14:textId="23CBE0F1" w:rsidR="000A5B8B" w:rsidRDefault="000A5B8B" w:rsidP="00696336">
            <w:pPr>
              <w:tabs>
                <w:tab w:val="left" w:pos="8205"/>
              </w:tabs>
            </w:pPr>
          </w:p>
        </w:tc>
        <w:tc>
          <w:tcPr>
            <w:tcW w:w="765" w:type="dxa"/>
            <w:vMerge/>
          </w:tcPr>
          <w:p w14:paraId="6153A5F3" w14:textId="77777777" w:rsidR="000A5B8B" w:rsidRDefault="000A5B8B" w:rsidP="00696336">
            <w:pPr>
              <w:tabs>
                <w:tab w:val="left" w:pos="8205"/>
              </w:tabs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92BB130" w14:textId="397DA95E" w:rsidR="000A5B8B" w:rsidRPr="000A40E6" w:rsidRDefault="000A5B8B" w:rsidP="00696336">
            <w:pPr>
              <w:tabs>
                <w:tab w:val="left" w:pos="8205"/>
              </w:tabs>
            </w:pPr>
            <w:r>
              <w:rPr>
                <w:rFonts w:asciiTheme="minorHAnsi" w:hAnsiTheme="minorHAnsi" w:cstheme="minorHAnsi"/>
                <w:szCs w:val="18"/>
              </w:rPr>
              <w:t>J. Stumpf</w:t>
            </w:r>
          </w:p>
        </w:tc>
        <w:tc>
          <w:tcPr>
            <w:tcW w:w="1565" w:type="dxa"/>
            <w:vMerge/>
            <w:vAlign w:val="center"/>
          </w:tcPr>
          <w:p w14:paraId="0C395762" w14:textId="1401F73B" w:rsidR="000A5B8B" w:rsidRDefault="000A5B8B" w:rsidP="00696336">
            <w:pPr>
              <w:tabs>
                <w:tab w:val="left" w:pos="8205"/>
              </w:tabs>
            </w:pPr>
          </w:p>
        </w:tc>
      </w:tr>
      <w:tr w:rsidR="00547E3B" w:rsidRPr="00291F4A" w14:paraId="27000917" w14:textId="77777777" w:rsidTr="00E13E6D">
        <w:trPr>
          <w:trHeight w:val="57"/>
        </w:trPr>
        <w:tc>
          <w:tcPr>
            <w:tcW w:w="1177" w:type="dxa"/>
            <w:shd w:val="clear" w:color="auto" w:fill="0BA1E2"/>
          </w:tcPr>
          <w:p w14:paraId="4F34AA8E" w14:textId="77777777" w:rsidR="00547E3B" w:rsidRPr="00291F4A" w:rsidRDefault="00547E3B" w:rsidP="00696336">
            <w:pPr>
              <w:tabs>
                <w:tab w:val="left" w:pos="8205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737" w:type="dxa"/>
            <w:shd w:val="clear" w:color="auto" w:fill="0BA1E2"/>
            <w:vAlign w:val="center"/>
          </w:tcPr>
          <w:p w14:paraId="327FD93C" w14:textId="77777777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0BA1E2"/>
            <w:vAlign w:val="center"/>
          </w:tcPr>
          <w:p w14:paraId="6DBDAFDB" w14:textId="77777777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</w:tcPr>
          <w:p w14:paraId="34B3CB64" w14:textId="77777777" w:rsidR="00547E3B" w:rsidRPr="00291F4A" w:rsidRDefault="00547E3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</w:tcPr>
          <w:p w14:paraId="1E65416F" w14:textId="77777777" w:rsidR="00547E3B" w:rsidRPr="00291F4A" w:rsidRDefault="00547E3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1705" w:type="dxa"/>
            <w:tcBorders>
              <w:right w:val="outset" w:sz="6" w:space="0" w:color="FFFFFF" w:themeColor="background1"/>
            </w:tcBorders>
            <w:shd w:val="clear" w:color="auto" w:fill="0BA1E2"/>
          </w:tcPr>
          <w:p w14:paraId="47CE5865" w14:textId="4365406C" w:rsidR="00547E3B" w:rsidRPr="00291F4A" w:rsidRDefault="00547E3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outset" w:sz="6" w:space="0" w:color="FFFFFF" w:themeColor="background1"/>
              <w:right w:val="outset" w:sz="6" w:space="0" w:color="FFFFFF" w:themeColor="background1"/>
            </w:tcBorders>
            <w:shd w:val="clear" w:color="auto" w:fill="0BA1E2"/>
            <w:vAlign w:val="center"/>
          </w:tcPr>
          <w:p w14:paraId="21105554" w14:textId="0C1975F1" w:rsidR="00547E3B" w:rsidRPr="00547E3B" w:rsidRDefault="00547E3B" w:rsidP="00696336">
            <w:pPr>
              <w:tabs>
                <w:tab w:val="left" w:pos="8205"/>
              </w:tabs>
              <w:rPr>
                <w:bCs/>
                <w:sz w:val="6"/>
                <w:szCs w:val="6"/>
              </w:rPr>
            </w:pPr>
          </w:p>
        </w:tc>
        <w:tc>
          <w:tcPr>
            <w:tcW w:w="765" w:type="dxa"/>
            <w:tcBorders>
              <w:left w:val="outset" w:sz="6" w:space="0" w:color="FFFFFF" w:themeColor="background1"/>
            </w:tcBorders>
            <w:shd w:val="clear" w:color="auto" w:fill="0BA1E2"/>
            <w:vAlign w:val="center"/>
          </w:tcPr>
          <w:p w14:paraId="18B86A5B" w14:textId="77777777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0BA1E2"/>
          </w:tcPr>
          <w:p w14:paraId="133EC98E" w14:textId="77777777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765" w:type="dxa"/>
            <w:shd w:val="clear" w:color="auto" w:fill="0BA1E2"/>
            <w:vAlign w:val="center"/>
          </w:tcPr>
          <w:p w14:paraId="0AA6393B" w14:textId="611239C3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0BA1E2"/>
            <w:vAlign w:val="center"/>
          </w:tcPr>
          <w:p w14:paraId="1DE46D1E" w14:textId="77777777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  <w:tc>
          <w:tcPr>
            <w:tcW w:w="1565" w:type="dxa"/>
            <w:shd w:val="clear" w:color="auto" w:fill="0BA1E2"/>
            <w:vAlign w:val="center"/>
          </w:tcPr>
          <w:p w14:paraId="25EE4B60" w14:textId="51A0B8F5" w:rsidR="00547E3B" w:rsidRPr="00291F4A" w:rsidRDefault="00547E3B" w:rsidP="00696336">
            <w:pPr>
              <w:tabs>
                <w:tab w:val="left" w:pos="8205"/>
              </w:tabs>
              <w:rPr>
                <w:sz w:val="6"/>
                <w:szCs w:val="6"/>
              </w:rPr>
            </w:pPr>
          </w:p>
        </w:tc>
      </w:tr>
    </w:tbl>
    <w:p w14:paraId="40DD9562" w14:textId="77777777" w:rsidR="00874934" w:rsidRPr="00874934" w:rsidRDefault="00874934" w:rsidP="00874934"/>
    <w:sectPr w:rsidR="00874934" w:rsidRPr="00874934" w:rsidSect="00CD772A">
      <w:headerReference w:type="default" r:id="rId12"/>
      <w:footerReference w:type="default" r:id="rId13"/>
      <w:pgSz w:w="16838" w:h="11906" w:orient="landscape" w:code="9"/>
      <w:pgMar w:top="357" w:right="357" w:bottom="357" w:left="567" w:header="136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B692D" w14:textId="77777777" w:rsidR="009101B9" w:rsidRDefault="009101B9" w:rsidP="00535661">
      <w:pPr>
        <w:spacing w:after="0" w:line="240" w:lineRule="auto"/>
      </w:pPr>
      <w:r>
        <w:separator/>
      </w:r>
    </w:p>
  </w:endnote>
  <w:endnote w:type="continuationSeparator" w:id="0">
    <w:p w14:paraId="33AD11C9" w14:textId="77777777" w:rsidR="009101B9" w:rsidRDefault="009101B9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2796" w14:textId="277C460A" w:rsidR="00357B8F" w:rsidRPr="00874934" w:rsidRDefault="00357B8F" w:rsidP="00D84CD1">
    <w:pPr>
      <w:tabs>
        <w:tab w:val="left" w:pos="2454"/>
      </w:tabs>
      <w:spacing w:after="0" w:line="240" w:lineRule="auto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76F9C8B" wp14:editId="3FD57383">
              <wp:simplePos x="0" y="0"/>
              <wp:positionH relativeFrom="column">
                <wp:posOffset>8164831</wp:posOffset>
              </wp:positionH>
              <wp:positionV relativeFrom="paragraph">
                <wp:posOffset>75565</wp:posOffset>
              </wp:positionV>
              <wp:extent cx="2209800" cy="438150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BD3B75" w14:textId="25350D16" w:rsidR="00357B8F" w:rsidRPr="00017871" w:rsidRDefault="00357B8F" w:rsidP="00017871">
                          <w:r w:rsidRPr="00017871"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 xml:space="preserve">Kurs: </w:t>
                          </w:r>
                          <w:r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>RB OSM</w:t>
                          </w:r>
                          <w:r w:rsidRPr="00017871"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 xml:space="preserve"> </w:t>
                          </w:r>
                          <w:r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>01</w:t>
                          </w:r>
                          <w:r w:rsidRPr="00017871"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 xml:space="preserve"> D</w:t>
                          </w:r>
                          <w:r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>B-</w:t>
                          </w:r>
                          <w:r w:rsidRPr="00017871">
                            <w:rPr>
                              <w:rFonts w:ascii="Corbel" w:eastAsiaTheme="majorEastAsia" w:hAnsi="Corbel" w:cstheme="majorBidi"/>
                              <w:b/>
                              <w:bCs/>
                              <w:caps/>
                              <w:sz w:val="36"/>
                              <w:szCs w:val="28"/>
                              <w:lang w:bidi="de-DE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F9C8B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642.9pt;margin-top:5.95pt;width:174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" filled="f" stroked="f" strokeweight=".5pt">
              <v:textbox>
                <w:txbxContent>
                  <w:p w14:paraId="7ABD3B75" w14:textId="25350D16" w:rsidR="00357B8F" w:rsidRPr="00017871" w:rsidRDefault="00357B8F" w:rsidP="00017871">
                    <w:r w:rsidRPr="00017871"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 xml:space="preserve">Kurs: </w:t>
                    </w:r>
                    <w:r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>RB OSM</w:t>
                    </w:r>
                    <w:r w:rsidRPr="00017871"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 xml:space="preserve"> </w:t>
                    </w:r>
                    <w:r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>01</w:t>
                    </w:r>
                    <w:r w:rsidRPr="00017871"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 xml:space="preserve"> D</w:t>
                    </w:r>
                    <w:r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>B-</w:t>
                    </w:r>
                    <w:r w:rsidRPr="00017871">
                      <w:rPr>
                        <w:rFonts w:ascii="Corbel" w:eastAsiaTheme="majorEastAsia" w:hAnsi="Corbel" w:cstheme="majorBidi"/>
                        <w:b/>
                        <w:bCs/>
                        <w:caps/>
                        <w:sz w:val="36"/>
                        <w:szCs w:val="28"/>
                        <w:lang w:bidi="de-DE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t>Le</w:t>
    </w:r>
    <w:r w:rsidRPr="00874934">
      <w:t xml:space="preserve">gende: </w:t>
    </w:r>
    <w:r w:rsidR="00874934" w:rsidRPr="00874934">
      <w:t>Präsenz</w:t>
    </w:r>
    <w:r w:rsidR="00874934">
      <w:t xml:space="preserve"> = Unterricht vor Ort | Online = Unterricht via Zoom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0DB9E" w14:textId="77777777" w:rsidR="009101B9" w:rsidRDefault="009101B9" w:rsidP="00535661">
      <w:pPr>
        <w:spacing w:after="0" w:line="240" w:lineRule="auto"/>
      </w:pPr>
      <w:r>
        <w:separator/>
      </w:r>
    </w:p>
  </w:footnote>
  <w:footnote w:type="continuationSeparator" w:id="0">
    <w:p w14:paraId="77DFFA47" w14:textId="77777777" w:rsidR="009101B9" w:rsidRDefault="009101B9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24C35" w14:textId="51E6DE53" w:rsidR="00357B8F" w:rsidRPr="004C16C0" w:rsidRDefault="00DA2FA8" w:rsidP="004C16C0">
    <w:pPr>
      <w:pStyle w:val="Kopfzeile"/>
      <w:jc w:val="center"/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155F8734" wp14:editId="78EE8837">
          <wp:simplePos x="0" y="0"/>
          <wp:positionH relativeFrom="column">
            <wp:posOffset>6816419</wp:posOffset>
          </wp:positionH>
          <wp:positionV relativeFrom="paragraph">
            <wp:posOffset>-504190</wp:posOffset>
          </wp:positionV>
          <wp:extent cx="1198800" cy="360000"/>
          <wp:effectExtent l="0" t="0" r="1905" b="2540"/>
          <wp:wrapNone/>
          <wp:docPr id="1664215323" name="Grafik 13" descr="Ein Bild, das Schrift, Grafiken, Logo, Tex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215323" name="Grafik 13" descr="Ein Bild, das Schrift, Grafiken, Logo, Tex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16C0">
      <w:rPr>
        <w:noProof/>
        <w:sz w:val="40"/>
        <w:szCs w:val="40"/>
        <w:lang w:eastAsia="de-DE"/>
      </w:rPr>
      <w:drawing>
        <wp:anchor distT="0" distB="0" distL="114300" distR="114300" simplePos="0" relativeHeight="251675648" behindDoc="1" locked="0" layoutInCell="1" allowOverlap="1" wp14:anchorId="615470AB" wp14:editId="71ECB17F">
          <wp:simplePos x="0" y="0"/>
          <wp:positionH relativeFrom="column">
            <wp:posOffset>8268178</wp:posOffset>
          </wp:positionH>
          <wp:positionV relativeFrom="paragraph">
            <wp:posOffset>-504190</wp:posOffset>
          </wp:positionV>
          <wp:extent cx="1713600" cy="360000"/>
          <wp:effectExtent l="0" t="0" r="1270" b="2540"/>
          <wp:wrapTight wrapText="bothSides">
            <wp:wrapPolygon edited="0">
              <wp:start x="0" y="0"/>
              <wp:lineTo x="0" y="20608"/>
              <wp:lineTo x="21376" y="20608"/>
              <wp:lineTo x="21376" y="0"/>
              <wp:lineTo x="0" y="0"/>
            </wp:wrapPolygon>
          </wp:wrapTight>
          <wp:docPr id="1" name="Bild 4" descr="\\dzm.ads\zentrum\Profile\Ordnerumleitung\boehm\Downloads\Logo_Fort- und Weiterbildungsstaetten_Print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4" descr="\\dzm.ads\zentrum\Profile\Ordnerumleitung\boehm\Downloads\Logo_Fort- und Weiterbildungsstaetten_Print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6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6C0" w:rsidRPr="004C16C0">
      <w:rPr>
        <w:rFonts w:ascii="Corbel" w:eastAsiaTheme="majorEastAsia" w:hAnsi="Corbel" w:cstheme="majorBidi"/>
        <w:b/>
        <w:bCs/>
        <w:caps/>
        <w:color w:val="D55816" w:themeColor="accent2"/>
        <w:sz w:val="40"/>
        <w:szCs w:val="40"/>
        <w:lang w:bidi="de-DE"/>
      </w:rPr>
      <w:t>Stundenplan Fortbildung zum/zur OSM DDG</w:t>
    </w:r>
    <w:r w:rsidR="004C16C0" w:rsidRPr="004C16C0">
      <w:rPr>
        <w:noProof/>
        <w:sz w:val="40"/>
        <w:szCs w:val="40"/>
        <w:lang w:eastAsia="de-DE"/>
      </w:rPr>
      <w:t xml:space="preserve"> </w:t>
    </w:r>
    <w:r w:rsidR="00357B8F" w:rsidRPr="004C16C0">
      <w:rPr>
        <w:noProof/>
        <w:sz w:val="40"/>
        <w:szCs w:val="40"/>
        <w:lang w:bidi="de-DE"/>
      </w:rPr>
      <w:t xml:space="preserve"> </w:t>
    </w:r>
    <w:r w:rsidR="00357B8F" w:rsidRPr="004C16C0">
      <w:rPr>
        <w:noProof/>
        <w:sz w:val="40"/>
        <w:szCs w:val="40"/>
        <w:lang w:eastAsia="de-DE"/>
      </w:rPr>
      <mc:AlternateContent>
        <mc:Choice Requires="wpg">
          <w:drawing>
            <wp:anchor distT="0" distB="0" distL="114300" distR="114300" simplePos="0" relativeHeight="251665406" behindDoc="1" locked="0" layoutInCell="1" allowOverlap="1" wp14:anchorId="100A5D9A" wp14:editId="78B589AD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577215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-974725</wp:posOffset>
                  </wp:positionV>
                </mc:Fallback>
              </mc:AlternateContent>
              <wp:extent cx="7936230" cy="12897066"/>
              <wp:effectExtent l="0" t="0" r="0" b="4445"/>
              <wp:wrapNone/>
              <wp:docPr id="10" name="Grupp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reihandform: Form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ihandform: F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ihandform: Form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ihandform: Form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ihandform: Form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ihandform: Form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ihandform: Form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eck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hteck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49B574B7" id="Gruppe 10" o:spid="_x0000_s1026" style="position:absolute;margin-left:0;margin-top:0;width:624.9pt;height:1015.5pt;z-index:-251651074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5QKoXlCYGngSLR5FgeUCqigYlE5VgeJsfygFIRDUwkKsfyMDmWh3IsIbB6QTmWh8mx&#10;PKBUahuYHMtDOZYQeFVQJJocy0M5lhB4GigSTY7loRxLCDwNFIkmx/JQjiUElgbKsTxMjuWhHEsI&#10;PA0UiSbH8lCOJQSeBopEk2N5KMcSAk8DRaLJsTyUYwmBp4Ei0eRYHsqxhMDR4KkcSwi8DIRjeZoc&#10;y1M5lhB4Gsjs/DQ5lqdyLCHwNJDZ+WlyLE/lWELgaSB+4tPkWJ7KsYTA00D8xKf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dHGkzej+9N5PZh8j8+2p3v5d+WP8cviKO02r/T54vac5vLkZY1dzfdH2vPjTyApZXG3NQ5ttQq&#10;/6Z2+A+5kroRze3tm+/l3/4+vm2DKgcK5n4nSL73uTZ3dtdl4BREx5p2H/ufKsMijgOFrS6xpM5t&#10;EllW/t11u6N87iIgkjQZqsVRor65j0mgcWpYjE+6RYpY5L9A/arN12HaeL9PgPjPsWmhejbvbBJr&#10;QD43mqXEPrBiTnm89rM5mF7Z0chjQluZOnYsX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">
              <v:shape id="Freihandform: Form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d55816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300f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a5300f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300f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d55816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chteck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a5300f [3204]" stroked="f" strokeweight="2pt"/>
              <v:shape id="Rechteck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a5300f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FB07B7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F65C44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2215A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FA7B7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CC2E02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0A2FD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44F86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BCD140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6A488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BAE2C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31633"/>
    <w:multiLevelType w:val="hybridMultilevel"/>
    <w:tmpl w:val="4AA2AA1A"/>
    <w:lvl w:ilvl="0" w:tplc="80F003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322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64E7B2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945DEA"/>
    <w:multiLevelType w:val="hybridMultilevel"/>
    <w:tmpl w:val="C1EE7E12"/>
    <w:lvl w:ilvl="0" w:tplc="6610CD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07E8C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566841938">
    <w:abstractNumId w:val="9"/>
  </w:num>
  <w:num w:numId="2" w16cid:durableId="1777561620">
    <w:abstractNumId w:val="8"/>
  </w:num>
  <w:num w:numId="3" w16cid:durableId="221985482">
    <w:abstractNumId w:val="7"/>
  </w:num>
  <w:num w:numId="4" w16cid:durableId="355273612">
    <w:abstractNumId w:val="3"/>
  </w:num>
  <w:num w:numId="5" w16cid:durableId="990061537">
    <w:abstractNumId w:val="11"/>
  </w:num>
  <w:num w:numId="6" w16cid:durableId="51003218">
    <w:abstractNumId w:val="12"/>
  </w:num>
  <w:num w:numId="7" w16cid:durableId="2028633259">
    <w:abstractNumId w:val="2"/>
  </w:num>
  <w:num w:numId="8" w16cid:durableId="1621305606">
    <w:abstractNumId w:val="1"/>
  </w:num>
  <w:num w:numId="9" w16cid:durableId="1992175426">
    <w:abstractNumId w:val="0"/>
  </w:num>
  <w:num w:numId="10" w16cid:durableId="358094405">
    <w:abstractNumId w:val="6"/>
  </w:num>
  <w:num w:numId="11" w16cid:durableId="295844288">
    <w:abstractNumId w:val="5"/>
  </w:num>
  <w:num w:numId="12" w16cid:durableId="1818840758">
    <w:abstractNumId w:val="4"/>
  </w:num>
  <w:num w:numId="13" w16cid:durableId="1671370765">
    <w:abstractNumId w:val="14"/>
  </w:num>
  <w:num w:numId="14" w16cid:durableId="1731265652">
    <w:abstractNumId w:val="13"/>
  </w:num>
  <w:num w:numId="15" w16cid:durableId="9647027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943"/>
    <w:rsid w:val="00000549"/>
    <w:rsid w:val="00000DE9"/>
    <w:rsid w:val="00007A66"/>
    <w:rsid w:val="00017871"/>
    <w:rsid w:val="000344AE"/>
    <w:rsid w:val="00035B42"/>
    <w:rsid w:val="00045FE7"/>
    <w:rsid w:val="00047640"/>
    <w:rsid w:val="00051D72"/>
    <w:rsid w:val="00073F67"/>
    <w:rsid w:val="00076C28"/>
    <w:rsid w:val="000877D0"/>
    <w:rsid w:val="0009086B"/>
    <w:rsid w:val="000A0734"/>
    <w:rsid w:val="000A40E6"/>
    <w:rsid w:val="000A5B8B"/>
    <w:rsid w:val="000B71B9"/>
    <w:rsid w:val="000D0A35"/>
    <w:rsid w:val="000F3DEB"/>
    <w:rsid w:val="000F3FE6"/>
    <w:rsid w:val="00104C44"/>
    <w:rsid w:val="00110531"/>
    <w:rsid w:val="0011459E"/>
    <w:rsid w:val="00134F8A"/>
    <w:rsid w:val="0013634A"/>
    <w:rsid w:val="0015512C"/>
    <w:rsid w:val="00166B0C"/>
    <w:rsid w:val="0017049F"/>
    <w:rsid w:val="001705E5"/>
    <w:rsid w:val="0018127A"/>
    <w:rsid w:val="001A7BC5"/>
    <w:rsid w:val="001A7D1C"/>
    <w:rsid w:val="001B2943"/>
    <w:rsid w:val="001B7DDD"/>
    <w:rsid w:val="001C1C9E"/>
    <w:rsid w:val="001D02A2"/>
    <w:rsid w:val="001D18BC"/>
    <w:rsid w:val="001D73D2"/>
    <w:rsid w:val="00212225"/>
    <w:rsid w:val="0021393C"/>
    <w:rsid w:val="002152DF"/>
    <w:rsid w:val="00240FBF"/>
    <w:rsid w:val="002437E6"/>
    <w:rsid w:val="00243C63"/>
    <w:rsid w:val="00252CC9"/>
    <w:rsid w:val="00285196"/>
    <w:rsid w:val="00286259"/>
    <w:rsid w:val="00291F4A"/>
    <w:rsid w:val="00292075"/>
    <w:rsid w:val="002A14B7"/>
    <w:rsid w:val="002A6373"/>
    <w:rsid w:val="002A7085"/>
    <w:rsid w:val="002B2E30"/>
    <w:rsid w:val="002C1656"/>
    <w:rsid w:val="002C3B9C"/>
    <w:rsid w:val="002C6A7C"/>
    <w:rsid w:val="002E4381"/>
    <w:rsid w:val="002E4997"/>
    <w:rsid w:val="00301D41"/>
    <w:rsid w:val="00305E3E"/>
    <w:rsid w:val="003172A0"/>
    <w:rsid w:val="00331822"/>
    <w:rsid w:val="0033450B"/>
    <w:rsid w:val="00357256"/>
    <w:rsid w:val="003572A9"/>
    <w:rsid w:val="00357B8F"/>
    <w:rsid w:val="003651F1"/>
    <w:rsid w:val="00365D1A"/>
    <w:rsid w:val="00372AA3"/>
    <w:rsid w:val="0037392E"/>
    <w:rsid w:val="00386CAC"/>
    <w:rsid w:val="003975C5"/>
    <w:rsid w:val="00397742"/>
    <w:rsid w:val="003A3E62"/>
    <w:rsid w:val="003C2119"/>
    <w:rsid w:val="003D45A8"/>
    <w:rsid w:val="003D7389"/>
    <w:rsid w:val="003E16C0"/>
    <w:rsid w:val="003F0B1F"/>
    <w:rsid w:val="004146CB"/>
    <w:rsid w:val="00437CDB"/>
    <w:rsid w:val="0046281C"/>
    <w:rsid w:val="00473C4A"/>
    <w:rsid w:val="00496A00"/>
    <w:rsid w:val="004A22A6"/>
    <w:rsid w:val="004B0249"/>
    <w:rsid w:val="004B5BF4"/>
    <w:rsid w:val="004C16C0"/>
    <w:rsid w:val="004E0B74"/>
    <w:rsid w:val="004F1245"/>
    <w:rsid w:val="004F6A24"/>
    <w:rsid w:val="0052066E"/>
    <w:rsid w:val="00533CE4"/>
    <w:rsid w:val="00535661"/>
    <w:rsid w:val="00541567"/>
    <w:rsid w:val="00547A95"/>
    <w:rsid w:val="00547E3B"/>
    <w:rsid w:val="00557F24"/>
    <w:rsid w:val="0056563D"/>
    <w:rsid w:val="00583006"/>
    <w:rsid w:val="005863C1"/>
    <w:rsid w:val="005924D2"/>
    <w:rsid w:val="00596738"/>
    <w:rsid w:val="005A5F47"/>
    <w:rsid w:val="005B624C"/>
    <w:rsid w:val="005B6801"/>
    <w:rsid w:val="005D61D2"/>
    <w:rsid w:val="005E4E1B"/>
    <w:rsid w:val="005F0012"/>
    <w:rsid w:val="005F15AF"/>
    <w:rsid w:val="00600294"/>
    <w:rsid w:val="00616516"/>
    <w:rsid w:val="00645354"/>
    <w:rsid w:val="00646B0E"/>
    <w:rsid w:val="00652BD1"/>
    <w:rsid w:val="00654AB8"/>
    <w:rsid w:val="006579BC"/>
    <w:rsid w:val="00667F17"/>
    <w:rsid w:val="00676634"/>
    <w:rsid w:val="00676ABB"/>
    <w:rsid w:val="006938D7"/>
    <w:rsid w:val="00696336"/>
    <w:rsid w:val="006972CC"/>
    <w:rsid w:val="006A4CDC"/>
    <w:rsid w:val="006A5FD4"/>
    <w:rsid w:val="006A7C2D"/>
    <w:rsid w:val="006B0700"/>
    <w:rsid w:val="006B6F1F"/>
    <w:rsid w:val="006C063B"/>
    <w:rsid w:val="006D7142"/>
    <w:rsid w:val="006E786F"/>
    <w:rsid w:val="006F1B10"/>
    <w:rsid w:val="00712563"/>
    <w:rsid w:val="00714B42"/>
    <w:rsid w:val="0071580C"/>
    <w:rsid w:val="00765232"/>
    <w:rsid w:val="00765DD2"/>
    <w:rsid w:val="00790C2A"/>
    <w:rsid w:val="007A3734"/>
    <w:rsid w:val="007A7F43"/>
    <w:rsid w:val="007B1533"/>
    <w:rsid w:val="007B6378"/>
    <w:rsid w:val="007C74BA"/>
    <w:rsid w:val="007F6367"/>
    <w:rsid w:val="00806CAE"/>
    <w:rsid w:val="0082072B"/>
    <w:rsid w:val="00821EEF"/>
    <w:rsid w:val="00822323"/>
    <w:rsid w:val="0082378B"/>
    <w:rsid w:val="008255F7"/>
    <w:rsid w:val="00826000"/>
    <w:rsid w:val="00850AD9"/>
    <w:rsid w:val="0085456A"/>
    <w:rsid w:val="00874934"/>
    <w:rsid w:val="00874BE6"/>
    <w:rsid w:val="00882B4D"/>
    <w:rsid w:val="008876E0"/>
    <w:rsid w:val="008903E2"/>
    <w:rsid w:val="008A43A0"/>
    <w:rsid w:val="008A4FE0"/>
    <w:rsid w:val="008A5A34"/>
    <w:rsid w:val="008B5071"/>
    <w:rsid w:val="008C16EB"/>
    <w:rsid w:val="008D5646"/>
    <w:rsid w:val="008D5E56"/>
    <w:rsid w:val="008F6775"/>
    <w:rsid w:val="009101B9"/>
    <w:rsid w:val="0091521A"/>
    <w:rsid w:val="00920E9F"/>
    <w:rsid w:val="00923AA0"/>
    <w:rsid w:val="009260ED"/>
    <w:rsid w:val="00937C97"/>
    <w:rsid w:val="00961123"/>
    <w:rsid w:val="00963984"/>
    <w:rsid w:val="009835A2"/>
    <w:rsid w:val="009A436A"/>
    <w:rsid w:val="009A77D6"/>
    <w:rsid w:val="009B05E4"/>
    <w:rsid w:val="009C144C"/>
    <w:rsid w:val="009C565C"/>
    <w:rsid w:val="009D0F6D"/>
    <w:rsid w:val="009F36EC"/>
    <w:rsid w:val="00A3428F"/>
    <w:rsid w:val="00A365C5"/>
    <w:rsid w:val="00A47717"/>
    <w:rsid w:val="00A66428"/>
    <w:rsid w:val="00A73265"/>
    <w:rsid w:val="00A86FA8"/>
    <w:rsid w:val="00AC3BDC"/>
    <w:rsid w:val="00AC458B"/>
    <w:rsid w:val="00AD4ABB"/>
    <w:rsid w:val="00AF1F1B"/>
    <w:rsid w:val="00B00186"/>
    <w:rsid w:val="00B342D4"/>
    <w:rsid w:val="00B34BD7"/>
    <w:rsid w:val="00B37735"/>
    <w:rsid w:val="00B4554C"/>
    <w:rsid w:val="00B55CA8"/>
    <w:rsid w:val="00B570B0"/>
    <w:rsid w:val="00B63B14"/>
    <w:rsid w:val="00B71371"/>
    <w:rsid w:val="00B715A7"/>
    <w:rsid w:val="00B872C4"/>
    <w:rsid w:val="00BB3530"/>
    <w:rsid w:val="00BB5990"/>
    <w:rsid w:val="00BE3519"/>
    <w:rsid w:val="00BF3454"/>
    <w:rsid w:val="00C332F3"/>
    <w:rsid w:val="00C42F1A"/>
    <w:rsid w:val="00C45626"/>
    <w:rsid w:val="00C47B24"/>
    <w:rsid w:val="00C63C63"/>
    <w:rsid w:val="00C73393"/>
    <w:rsid w:val="00C92024"/>
    <w:rsid w:val="00C94A5E"/>
    <w:rsid w:val="00CA2FF4"/>
    <w:rsid w:val="00CA5039"/>
    <w:rsid w:val="00CB5C76"/>
    <w:rsid w:val="00CB61D8"/>
    <w:rsid w:val="00CD772A"/>
    <w:rsid w:val="00D05149"/>
    <w:rsid w:val="00D10C42"/>
    <w:rsid w:val="00D2189D"/>
    <w:rsid w:val="00D25229"/>
    <w:rsid w:val="00D25C85"/>
    <w:rsid w:val="00D4092F"/>
    <w:rsid w:val="00D46866"/>
    <w:rsid w:val="00D52DA7"/>
    <w:rsid w:val="00D55EF5"/>
    <w:rsid w:val="00D738EF"/>
    <w:rsid w:val="00D84CD1"/>
    <w:rsid w:val="00DA048A"/>
    <w:rsid w:val="00DA2FA8"/>
    <w:rsid w:val="00DB7155"/>
    <w:rsid w:val="00DC093C"/>
    <w:rsid w:val="00DC4CFC"/>
    <w:rsid w:val="00DC5B34"/>
    <w:rsid w:val="00DE5E68"/>
    <w:rsid w:val="00DF0686"/>
    <w:rsid w:val="00DF0ACB"/>
    <w:rsid w:val="00DF54E5"/>
    <w:rsid w:val="00E13E6D"/>
    <w:rsid w:val="00E32EBD"/>
    <w:rsid w:val="00E333BD"/>
    <w:rsid w:val="00E43487"/>
    <w:rsid w:val="00E47FB6"/>
    <w:rsid w:val="00E55128"/>
    <w:rsid w:val="00E70081"/>
    <w:rsid w:val="00E754CA"/>
    <w:rsid w:val="00E839B8"/>
    <w:rsid w:val="00E92BD9"/>
    <w:rsid w:val="00E93FEB"/>
    <w:rsid w:val="00EA567A"/>
    <w:rsid w:val="00EC7232"/>
    <w:rsid w:val="00F00EE2"/>
    <w:rsid w:val="00F108E1"/>
    <w:rsid w:val="00F132F8"/>
    <w:rsid w:val="00F1367F"/>
    <w:rsid w:val="00F24648"/>
    <w:rsid w:val="00F25A25"/>
    <w:rsid w:val="00F3027E"/>
    <w:rsid w:val="00F3507D"/>
    <w:rsid w:val="00F404C9"/>
    <w:rsid w:val="00F41AFF"/>
    <w:rsid w:val="00F55C1D"/>
    <w:rsid w:val="00F568D7"/>
    <w:rsid w:val="00F56DA4"/>
    <w:rsid w:val="00F6470D"/>
    <w:rsid w:val="00F7258B"/>
    <w:rsid w:val="00F72EB9"/>
    <w:rsid w:val="00F73CA6"/>
    <w:rsid w:val="00F921D1"/>
    <w:rsid w:val="00FA3F3E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529F913"/>
  <w15:docId w15:val="{B18E6628-750F-4DF7-8028-C452243C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D4092F"/>
    <w:rPr>
      <w:rFonts w:ascii="Calibri" w:hAnsi="Calibri" w:cs="Calibri"/>
      <w:sz w:val="18"/>
    </w:rPr>
  </w:style>
  <w:style w:type="paragraph" w:styleId="berschrift1">
    <w:name w:val="heading 1"/>
    <w:basedOn w:val="Standard"/>
    <w:next w:val="Standard"/>
    <w:link w:val="berschrift1Zchn"/>
    <w:uiPriority w:val="1"/>
    <w:semiHidden/>
    <w:unhideWhenUsed/>
    <w:rsid w:val="00D4092F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semiHidden/>
    <w:unhideWhenUsed/>
    <w:rsid w:val="00D4092F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berschrift3">
    <w:name w:val="heading 3"/>
    <w:basedOn w:val="Standard"/>
    <w:next w:val="Standard"/>
    <w:link w:val="berschrift3Zchn"/>
    <w:uiPriority w:val="1"/>
    <w:semiHidden/>
    <w:unhideWhenUsed/>
    <w:qFormat/>
    <w:rsid w:val="00D4092F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A5300F" w:themeColor="accent1"/>
    </w:rPr>
  </w:style>
  <w:style w:type="paragraph" w:styleId="berschrift4">
    <w:name w:val="heading 4"/>
    <w:basedOn w:val="Standard"/>
    <w:next w:val="Standard"/>
    <w:link w:val="berschrift4Zchn"/>
    <w:uiPriority w:val="1"/>
    <w:semiHidden/>
    <w:unhideWhenUsed/>
    <w:rsid w:val="00D4092F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4092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B230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4092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511707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4092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511707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4092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4092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4092F"/>
    <w:rPr>
      <w:rFonts w:ascii="Calibri" w:hAnsi="Calibri" w:cs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9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1"/>
    <w:rsid w:val="00D409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D4092F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Uhrzeit">
    <w:name w:val="Uhrzeit"/>
    <w:basedOn w:val="Standard"/>
    <w:qFormat/>
    <w:rsid w:val="00D4092F"/>
    <w:pPr>
      <w:spacing w:after="0" w:line="240" w:lineRule="auto"/>
      <w:jc w:val="right"/>
    </w:pPr>
    <w:rPr>
      <w:color w:val="323232" w:themeColor="text2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D4092F"/>
    <w:rPr>
      <w:rFonts w:ascii="Corbel" w:hAnsi="Corbel" w:cs="Calibri"/>
      <w:color w:val="595959" w:themeColor="text1" w:themeTint="A6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D4092F"/>
    <w:rPr>
      <w:rFonts w:ascii="Corbel" w:eastAsiaTheme="majorEastAsia" w:hAnsi="Corbel" w:cstheme="majorBidi"/>
      <w:b/>
      <w:bCs/>
      <w:color w:val="A5300F" w:themeColor="accent1"/>
      <w:sz w:val="18"/>
    </w:rPr>
  </w:style>
  <w:style w:type="paragraph" w:customStyle="1" w:styleId="NameundNummer">
    <w:name w:val="Name und Nummer"/>
    <w:basedOn w:val="Standard"/>
    <w:qFormat/>
    <w:rsid w:val="00D4092F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1"/>
    <w:semiHidden/>
    <w:rsid w:val="00D4092F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Wochentag">
    <w:name w:val="Wochentag"/>
    <w:basedOn w:val="berschrift2"/>
    <w:qFormat/>
    <w:rsid w:val="00D4092F"/>
    <w:pPr>
      <w:jc w:val="center"/>
    </w:pPr>
    <w:rPr>
      <w:b/>
      <w:color w:val="323232" w:themeColor="text2"/>
      <w:sz w:val="28"/>
    </w:rPr>
  </w:style>
  <w:style w:type="paragraph" w:customStyle="1" w:styleId="TiteldesZeitplans">
    <w:name w:val="Titel des Zeitplans"/>
    <w:basedOn w:val="Standard"/>
    <w:qFormat/>
    <w:rsid w:val="00D4092F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D55816" w:themeColor="accent2"/>
      <w:sz w:val="52"/>
      <w:szCs w:val="28"/>
    </w:rPr>
  </w:style>
  <w:style w:type="paragraph" w:customStyle="1" w:styleId="Spaltenberschrift">
    <w:name w:val="Spaltenüberschrift"/>
    <w:basedOn w:val="berschrift4"/>
    <w:qFormat/>
    <w:rsid w:val="00D4092F"/>
    <w:pPr>
      <w:outlineLvl w:val="9"/>
    </w:pPr>
    <w:rPr>
      <w:b w:val="0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D40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092F"/>
    <w:rPr>
      <w:rFonts w:ascii="Calibri" w:hAnsi="Calibri" w:cs="Calibri"/>
      <w:sz w:val="18"/>
    </w:rPr>
  </w:style>
  <w:style w:type="paragraph" w:styleId="Fuzeile">
    <w:name w:val="footer"/>
    <w:basedOn w:val="Standard"/>
    <w:link w:val="FuzeileZchn"/>
    <w:uiPriority w:val="99"/>
    <w:unhideWhenUsed/>
    <w:rsid w:val="00D40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092F"/>
    <w:rPr>
      <w:rFonts w:ascii="Calibri" w:hAnsi="Calibri" w:cs="Calibri"/>
      <w:sz w:val="18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D4092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D4092F"/>
    <w:pPr>
      <w:numPr>
        <w:numId w:val="5"/>
      </w:numPr>
    </w:pPr>
  </w:style>
  <w:style w:type="numbering" w:styleId="1ai">
    <w:name w:val="Outline List 1"/>
    <w:basedOn w:val="KeineListe"/>
    <w:uiPriority w:val="99"/>
    <w:semiHidden/>
    <w:unhideWhenUsed/>
    <w:rsid w:val="00D4092F"/>
    <w:pPr>
      <w:numPr>
        <w:numId w:val="6"/>
      </w:numPr>
    </w:pPr>
  </w:style>
  <w:style w:type="character" w:styleId="HTMLCode">
    <w:name w:val="HTML Code"/>
    <w:basedOn w:val="Absatz-Standardschriftart"/>
    <w:uiPriority w:val="99"/>
    <w:semiHidden/>
    <w:unhideWhenUsed/>
    <w:rsid w:val="00D4092F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4092F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4092F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4092F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Absatz-Standardschriftart"/>
    <w:uiPriority w:val="99"/>
    <w:semiHidden/>
    <w:unhideWhenUsed/>
    <w:rsid w:val="00D4092F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4092F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D4092F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4092F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D4092F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D4092F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4092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4092F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rsid w:val="00D4092F"/>
    <w:pPr>
      <w:spacing w:after="100"/>
    </w:pPr>
  </w:style>
  <w:style w:type="paragraph" w:styleId="Verzeichnis2">
    <w:name w:val="toc 2"/>
    <w:basedOn w:val="Standard"/>
    <w:next w:val="Standard"/>
    <w:autoRedefine/>
    <w:uiPriority w:val="99"/>
    <w:semiHidden/>
    <w:unhideWhenUsed/>
    <w:rsid w:val="00D4092F"/>
    <w:pPr>
      <w:spacing w:after="100"/>
      <w:ind w:left="180"/>
    </w:pPr>
  </w:style>
  <w:style w:type="paragraph" w:styleId="Verzeichnis3">
    <w:name w:val="toc 3"/>
    <w:basedOn w:val="Standard"/>
    <w:next w:val="Standard"/>
    <w:autoRedefine/>
    <w:uiPriority w:val="99"/>
    <w:semiHidden/>
    <w:unhideWhenUsed/>
    <w:rsid w:val="00D4092F"/>
    <w:pPr>
      <w:spacing w:after="100"/>
      <w:ind w:left="360"/>
    </w:pPr>
  </w:style>
  <w:style w:type="paragraph" w:styleId="Verzeichnis4">
    <w:name w:val="toc 4"/>
    <w:basedOn w:val="Standard"/>
    <w:next w:val="Standard"/>
    <w:autoRedefine/>
    <w:uiPriority w:val="99"/>
    <w:semiHidden/>
    <w:unhideWhenUsed/>
    <w:rsid w:val="00D4092F"/>
    <w:pPr>
      <w:spacing w:after="100"/>
      <w:ind w:left="540"/>
    </w:pPr>
  </w:style>
  <w:style w:type="paragraph" w:styleId="Verzeichnis5">
    <w:name w:val="toc 5"/>
    <w:basedOn w:val="Standard"/>
    <w:next w:val="Standard"/>
    <w:autoRedefine/>
    <w:uiPriority w:val="99"/>
    <w:semiHidden/>
    <w:unhideWhenUsed/>
    <w:rsid w:val="00D4092F"/>
    <w:pPr>
      <w:spacing w:after="100"/>
      <w:ind w:left="720"/>
    </w:pPr>
  </w:style>
  <w:style w:type="paragraph" w:styleId="Verzeichnis6">
    <w:name w:val="toc 6"/>
    <w:basedOn w:val="Standard"/>
    <w:next w:val="Standard"/>
    <w:autoRedefine/>
    <w:uiPriority w:val="99"/>
    <w:semiHidden/>
    <w:unhideWhenUsed/>
    <w:rsid w:val="00D4092F"/>
    <w:pPr>
      <w:spacing w:after="100"/>
      <w:ind w:left="900"/>
    </w:pPr>
  </w:style>
  <w:style w:type="paragraph" w:styleId="Verzeichnis7">
    <w:name w:val="toc 7"/>
    <w:basedOn w:val="Standard"/>
    <w:next w:val="Standard"/>
    <w:autoRedefine/>
    <w:uiPriority w:val="99"/>
    <w:semiHidden/>
    <w:unhideWhenUsed/>
    <w:rsid w:val="00D4092F"/>
    <w:pPr>
      <w:spacing w:after="100"/>
      <w:ind w:left="1080"/>
    </w:pPr>
  </w:style>
  <w:style w:type="paragraph" w:styleId="Verzeichnis8">
    <w:name w:val="toc 8"/>
    <w:basedOn w:val="Standard"/>
    <w:next w:val="Standard"/>
    <w:autoRedefine/>
    <w:uiPriority w:val="99"/>
    <w:semiHidden/>
    <w:unhideWhenUsed/>
    <w:rsid w:val="00D4092F"/>
    <w:pPr>
      <w:spacing w:after="100"/>
      <w:ind w:left="1260"/>
    </w:pPr>
  </w:style>
  <w:style w:type="paragraph" w:styleId="Verzeichnis9">
    <w:name w:val="toc 9"/>
    <w:basedOn w:val="Standard"/>
    <w:next w:val="Standard"/>
    <w:autoRedefine/>
    <w:uiPriority w:val="99"/>
    <w:semiHidden/>
    <w:unhideWhenUsed/>
    <w:rsid w:val="00D4092F"/>
    <w:pPr>
      <w:spacing w:after="100"/>
      <w:ind w:left="144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4092F"/>
    <w:pPr>
      <w:spacing w:before="240" w:after="0" w:line="276" w:lineRule="auto"/>
      <w:outlineLvl w:val="9"/>
    </w:pPr>
    <w:rPr>
      <w:bCs w:val="0"/>
      <w:caps w:val="0"/>
      <w:color w:val="7B230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qFormat/>
    <w:rsid w:val="00D4092F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qFormat/>
    <w:rsid w:val="00D4092F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D409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99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99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ittlereListe2">
    <w:name w:val="Medium List 2"/>
    <w:basedOn w:val="NormaleTabelle"/>
    <w:uiPriority w:val="99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ittleresRaster2">
    <w:name w:val="Medium Grid 2"/>
    <w:basedOn w:val="NormaleTabelle"/>
    <w:uiPriority w:val="99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D4092F"/>
  </w:style>
  <w:style w:type="character" w:styleId="Buchtitel">
    <w:name w:val="Book Title"/>
    <w:basedOn w:val="Absatz-Standardschriftart"/>
    <w:uiPriority w:val="33"/>
    <w:qFormat/>
    <w:rsid w:val="00D4092F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bsatz-Standardschriftart"/>
    <w:uiPriority w:val="99"/>
    <w:semiHidden/>
    <w:unhideWhenUsed/>
    <w:rsid w:val="00D4092F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409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4092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D409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D4092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4092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4092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4092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4092F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D4092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4092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4092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409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409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4092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4092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4092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"/>
    <w:qFormat/>
    <w:rsid w:val="00D4092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10"/>
    <w:qFormat/>
    <w:rsid w:val="00D4092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4092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4092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4092F"/>
    <w:pPr>
      <w:spacing w:after="120"/>
      <w:ind w:left="1800"/>
      <w:contextualSpacing/>
    </w:pPr>
  </w:style>
  <w:style w:type="paragraph" w:styleId="Listenabsatz">
    <w:name w:val="List Paragraph"/>
    <w:basedOn w:val="Standard"/>
    <w:uiPriority w:val="34"/>
    <w:qFormat/>
    <w:rsid w:val="00D4092F"/>
    <w:pPr>
      <w:ind w:left="720"/>
      <w:contextualSpacing/>
    </w:pPr>
  </w:style>
  <w:style w:type="paragraph" w:styleId="Listennummer">
    <w:name w:val="List Number"/>
    <w:basedOn w:val="Standard"/>
    <w:uiPriority w:val="9"/>
    <w:qFormat/>
    <w:rsid w:val="00D4092F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10"/>
    <w:qFormat/>
    <w:rsid w:val="00D4092F"/>
    <w:pPr>
      <w:numPr>
        <w:numId w:val="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4092F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4092F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4092F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"/>
    <w:qFormat/>
    <w:rsid w:val="00D4092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10"/>
    <w:qFormat/>
    <w:rsid w:val="00D4092F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4092F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4092F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4092F"/>
    <w:pPr>
      <w:numPr>
        <w:numId w:val="12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5"/>
    <w:qFormat/>
    <w:rsid w:val="00D4092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5"/>
    <w:rsid w:val="00D4092F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D4092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4092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4092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4092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4092F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D409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4092F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D4092F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4092F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4092F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4092F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4092F"/>
    <w:pPr>
      <w:spacing w:after="0"/>
      <w:ind w:left="180" w:hanging="18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D4092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D4092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4092F"/>
    <w:rPr>
      <w:rFonts w:ascii="Calibri" w:hAnsi="Calibri" w:cs="Calibri"/>
      <w:i/>
      <w:iCs/>
      <w:color w:val="404040" w:themeColor="text1" w:themeTint="BF"/>
      <w:sz w:val="18"/>
    </w:rPr>
  </w:style>
  <w:style w:type="character" w:styleId="Hervorhebung">
    <w:name w:val="Emphasis"/>
    <w:basedOn w:val="Absatz-Standardschriftart"/>
    <w:uiPriority w:val="2"/>
    <w:qFormat/>
    <w:rsid w:val="00D4092F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99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4092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4092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4092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99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99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4092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4092F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09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092F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092F"/>
    <w:rPr>
      <w:rFonts w:ascii="Calibri" w:hAnsi="Calibri" w:cs="Calibri"/>
      <w:sz w:val="16"/>
      <w:szCs w:val="16"/>
    </w:rPr>
  </w:style>
  <w:style w:type="paragraph" w:styleId="Umschlagadresse">
    <w:name w:val="envelope address"/>
    <w:basedOn w:val="Standard"/>
    <w:uiPriority w:val="99"/>
    <w:semiHidden/>
    <w:unhideWhenUsed/>
    <w:rsid w:val="00D4092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3"/>
    <w:qFormat/>
    <w:rsid w:val="00D4092F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4092F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4092F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4092F"/>
    <w:rPr>
      <w:rFonts w:ascii="Corbel" w:eastAsiaTheme="majorEastAsia" w:hAnsi="Corbel" w:cstheme="majorBidi"/>
      <w:color w:val="7B230B" w:themeColor="accent1" w:themeShade="BF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4092F"/>
    <w:rPr>
      <w:rFonts w:ascii="Corbel" w:eastAsiaTheme="majorEastAsia" w:hAnsi="Corbel" w:cstheme="majorBidi"/>
      <w:color w:val="511707" w:themeColor="accent1" w:themeShade="7F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4092F"/>
    <w:rPr>
      <w:rFonts w:ascii="Corbel" w:eastAsiaTheme="majorEastAsia" w:hAnsi="Corbel" w:cstheme="majorBidi"/>
      <w:i/>
      <w:iCs/>
      <w:color w:val="511707" w:themeColor="accent1" w:themeShade="7F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4092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4092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D4092F"/>
    <w:pPr>
      <w:numPr>
        <w:numId w:val="13"/>
      </w:numPr>
    </w:pPr>
  </w:style>
  <w:style w:type="table" w:styleId="EinfacheTabelle1">
    <w:name w:val="Plain Table 1"/>
    <w:basedOn w:val="NormaleTabelle"/>
    <w:uiPriority w:val="41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einLeerraum">
    <w:name w:val="No Spacing"/>
    <w:uiPriority w:val="99"/>
    <w:semiHidden/>
    <w:unhideWhenUsed/>
    <w:rsid w:val="00D4092F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4092F"/>
  </w:style>
  <w:style w:type="character" w:customStyle="1" w:styleId="DatumZchn">
    <w:name w:val="Datum Zchn"/>
    <w:basedOn w:val="Absatz-Standardschriftart"/>
    <w:link w:val="Datum"/>
    <w:uiPriority w:val="99"/>
    <w:semiHidden/>
    <w:rsid w:val="00D4092F"/>
    <w:rPr>
      <w:rFonts w:ascii="Calibri" w:hAnsi="Calibri" w:cs="Calibri"/>
      <w:sz w:val="18"/>
    </w:rPr>
  </w:style>
  <w:style w:type="character" w:styleId="IntensiverVerweis">
    <w:name w:val="Intense Reference"/>
    <w:basedOn w:val="Absatz-Standardschriftart"/>
    <w:uiPriority w:val="32"/>
    <w:qFormat/>
    <w:rsid w:val="00D4092F"/>
    <w:rPr>
      <w:rFonts w:ascii="Calibri" w:hAnsi="Calibri" w:cs="Calibri"/>
      <w:b/>
      <w:bCs/>
      <w:smallCaps/>
      <w:color w:val="A5300F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4092F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4092F"/>
    <w:rPr>
      <w:rFonts w:ascii="Calibri" w:hAnsi="Calibri" w:cs="Calibri"/>
      <w:i/>
      <w:iCs/>
      <w:color w:val="A5300F" w:themeColor="accent1"/>
      <w:sz w:val="18"/>
    </w:rPr>
  </w:style>
  <w:style w:type="character" w:styleId="IntensiveHervorhebung">
    <w:name w:val="Intense Emphasis"/>
    <w:basedOn w:val="Absatz-Standardschriftart"/>
    <w:uiPriority w:val="21"/>
    <w:qFormat/>
    <w:rsid w:val="00D4092F"/>
    <w:rPr>
      <w:rFonts w:ascii="Calibri" w:hAnsi="Calibri" w:cs="Calibri"/>
      <w:i/>
      <w:iCs/>
      <w:color w:val="A5300F" w:themeColor="accent1"/>
    </w:rPr>
  </w:style>
  <w:style w:type="paragraph" w:styleId="StandardWeb">
    <w:name w:val="Normal (Web)"/>
    <w:basedOn w:val="Standard"/>
    <w:uiPriority w:val="99"/>
    <w:semiHidden/>
    <w:unhideWhenUsed/>
    <w:rsid w:val="00D4092F"/>
    <w:rPr>
      <w:rFonts w:ascii="Times New Roman" w:hAnsi="Times New Roman" w:cs="Times New Roman"/>
      <w:sz w:val="24"/>
      <w:szCs w:val="24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D4092F"/>
    <w:rPr>
      <w:rFonts w:ascii="Calibri" w:hAnsi="Calibri" w:cs="Calibri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4092F"/>
    <w:rPr>
      <w:rFonts w:ascii="Calibri" w:hAnsi="Calibri" w:cs="Calibri"/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4"/>
    <w:qFormat/>
    <w:rsid w:val="00D4092F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4"/>
    <w:rsid w:val="00D4092F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4092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4092F"/>
    <w:rPr>
      <w:rFonts w:ascii="Calibri" w:hAnsi="Calibri" w:cs="Calibri"/>
      <w:sz w:val="18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4092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4092F"/>
    <w:rPr>
      <w:rFonts w:ascii="Calibri" w:hAnsi="Calibri" w:cs="Calibri"/>
      <w:sz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4092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4092F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4092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4092F"/>
    <w:rPr>
      <w:rFonts w:ascii="Calibri" w:hAnsi="Calibri" w:cs="Calibri"/>
      <w:sz w:val="18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4092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4092F"/>
    <w:rPr>
      <w:rFonts w:ascii="Calibri" w:hAnsi="Calibri" w:cs="Calibri"/>
      <w:sz w:val="18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4092F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4092F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4092F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4092F"/>
    <w:rPr>
      <w:rFonts w:ascii="Calibri" w:hAnsi="Calibri" w:cs="Calibri"/>
      <w:sz w:val="18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4092F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4092F"/>
    <w:rPr>
      <w:rFonts w:ascii="Calibri" w:hAnsi="Calibri" w:cs="Calibri"/>
      <w:sz w:val="18"/>
    </w:rPr>
  </w:style>
  <w:style w:type="paragraph" w:styleId="Standardeinzug">
    <w:name w:val="Normal Indent"/>
    <w:basedOn w:val="Standard"/>
    <w:uiPriority w:val="99"/>
    <w:semiHidden/>
    <w:unhideWhenUsed/>
    <w:qFormat/>
    <w:rsid w:val="00D4092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4092F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4092F"/>
    <w:rPr>
      <w:rFonts w:ascii="Calibri" w:hAnsi="Calibri" w:cs="Calibri"/>
      <w:sz w:val="18"/>
    </w:rPr>
  </w:style>
  <w:style w:type="table" w:styleId="TabelleAktuell">
    <w:name w:val="Table Contemporary"/>
    <w:basedOn w:val="NormaleTabelle"/>
    <w:uiPriority w:val="99"/>
    <w:semiHidden/>
    <w:unhideWhenUsed/>
    <w:rsid w:val="00D4092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HelleSchattierung">
    <w:name w:val="Light Shading"/>
    <w:basedOn w:val="NormaleTabelle"/>
    <w:uiPriority w:val="99"/>
    <w:semiHidden/>
    <w:unhideWhenUsed/>
    <w:rsid w:val="00D409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99"/>
    <w:semiHidden/>
    <w:unhideWhenUsed/>
    <w:rsid w:val="00D4092F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4092F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4092F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4092F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4092F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4092F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HellesRaster">
    <w:name w:val="Light Grid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99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4092F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DunkleListe">
    <w:name w:val="Dark List"/>
    <w:basedOn w:val="NormaleTabelle"/>
    <w:uiPriority w:val="99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ntabelle2">
    <w:name w:val="List Table 2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ntabelle3">
    <w:name w:val="List Table 3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409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D4092F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4092F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4092F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4092F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4092F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4092F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4092F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4092F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4092F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4092F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4092F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4092F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4092F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4092F"/>
    <w:rPr>
      <w:rFonts w:ascii="Calibri" w:hAnsi="Calibri" w:cs="Calibri"/>
      <w:sz w:val="18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4092F"/>
  </w:style>
  <w:style w:type="character" w:customStyle="1" w:styleId="AnredeZchn">
    <w:name w:val="Anrede Zchn"/>
    <w:basedOn w:val="Absatz-Standardschriftart"/>
    <w:link w:val="Anrede"/>
    <w:uiPriority w:val="99"/>
    <w:semiHidden/>
    <w:rsid w:val="00D4092F"/>
    <w:rPr>
      <w:rFonts w:ascii="Calibri" w:hAnsi="Calibri" w:cs="Calibri"/>
      <w:sz w:val="18"/>
    </w:rPr>
  </w:style>
  <w:style w:type="table" w:styleId="TabelleSpalten1">
    <w:name w:val="Table Columns 1"/>
    <w:basedOn w:val="NormaleTabelle"/>
    <w:uiPriority w:val="99"/>
    <w:semiHidden/>
    <w:unhideWhenUsed/>
    <w:rsid w:val="00D4092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4092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4092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4092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4092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D4092F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4092F"/>
    <w:rPr>
      <w:rFonts w:ascii="Calibri" w:hAnsi="Calibri" w:cs="Calibri"/>
      <w:sz w:val="18"/>
    </w:rPr>
  </w:style>
  <w:style w:type="table" w:styleId="TabelleEinfach1">
    <w:name w:val="Table Simple 1"/>
    <w:basedOn w:val="NormaleTabelle"/>
    <w:uiPriority w:val="99"/>
    <w:semiHidden/>
    <w:unhideWhenUsed/>
    <w:rsid w:val="00D4092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4092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409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4092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4092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180" w:hanging="1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360" w:hanging="1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540" w:hanging="1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720" w:hanging="1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900" w:hanging="1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1080" w:hanging="1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1260" w:hanging="1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1440" w:hanging="1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4092F"/>
    <w:pPr>
      <w:spacing w:after="0" w:line="240" w:lineRule="auto"/>
      <w:ind w:left="1620" w:hanging="18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4092F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D4092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4092F"/>
    <w:rPr>
      <w:rFonts w:ascii="Consolas" w:hAnsi="Consolas" w:cs="Calibri"/>
      <w:sz w:val="21"/>
      <w:szCs w:val="21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4092F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4092F"/>
    <w:rPr>
      <w:rFonts w:ascii="Calibri" w:hAnsi="Calibri" w:cs="Calibri"/>
      <w:sz w:val="18"/>
    </w:rPr>
  </w:style>
  <w:style w:type="table" w:styleId="TabelleRaster1">
    <w:name w:val="Table Grid 1"/>
    <w:basedOn w:val="NormaleTabelle"/>
    <w:uiPriority w:val="99"/>
    <w:semiHidden/>
    <w:unhideWhenUsed/>
    <w:rsid w:val="00D409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4092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4092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4092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409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409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4092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4092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409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4092F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40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4092F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4092F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4092F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4092F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4092F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4092F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D409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4092F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4092F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4092F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4092F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4092F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4092F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D4092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4092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4092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D4092F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4092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4092F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D4092F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D4092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4092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409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40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"/>
    <w:qFormat/>
    <w:rsid w:val="00D4092F"/>
    <w:rPr>
      <w:rFonts w:ascii="Calibri" w:hAnsi="Calibri" w:cs="Calibri"/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D4092F"/>
    <w:rPr>
      <w:rFonts w:ascii="Calibri" w:hAnsi="Calibri" w:cs="Calibri"/>
      <w:color w:val="B26B0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D4092F"/>
    <w:rPr>
      <w:rFonts w:ascii="Calibri" w:hAnsi="Calibri" w:cs="Calibri"/>
      <w:color w:val="6B9F25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4092F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99"/>
    <w:semiHidden/>
    <w:unhideWhenUsed/>
    <w:rsid w:val="00D4092F"/>
    <w:pPr>
      <w:spacing w:line="240" w:lineRule="auto"/>
    </w:pPr>
    <w:rPr>
      <w:i/>
      <w:iCs/>
      <w:color w:val="323232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7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kienlein\AppData\Roaming\Microsoft\Templates\Terminkalender%20&#8222;blaue%20Kreise&#822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89723666CB04A56AB51DAC08C2A70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8E7DCB-630A-48EC-A875-B77322EFC5DA}"/>
      </w:docPartPr>
      <w:docPartBody>
        <w:p w:rsidR="00531AE4" w:rsidRDefault="00531AE4" w:rsidP="00531AE4">
          <w:pPr>
            <w:pStyle w:val="F89723666CB04A56AB51DAC08C2A7064"/>
          </w:pPr>
          <w:r w:rsidRPr="003D45A8">
            <w:rPr>
              <w:rFonts w:ascii="Calibri" w:hAnsi="Calibri"/>
              <w:lang w:bidi="de-DE"/>
            </w:rPr>
            <w:t>Montag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894"/>
    <w:rsid w:val="00002C56"/>
    <w:rsid w:val="00060F1B"/>
    <w:rsid w:val="0009086B"/>
    <w:rsid w:val="00104C44"/>
    <w:rsid w:val="0013634A"/>
    <w:rsid w:val="0018127A"/>
    <w:rsid w:val="001A7BC5"/>
    <w:rsid w:val="001E3584"/>
    <w:rsid w:val="00240FBF"/>
    <w:rsid w:val="00292075"/>
    <w:rsid w:val="002C6A7C"/>
    <w:rsid w:val="002E7C40"/>
    <w:rsid w:val="00301D41"/>
    <w:rsid w:val="00386CAC"/>
    <w:rsid w:val="00452CED"/>
    <w:rsid w:val="00531AE4"/>
    <w:rsid w:val="00537F17"/>
    <w:rsid w:val="00547A95"/>
    <w:rsid w:val="00557F24"/>
    <w:rsid w:val="005C2E61"/>
    <w:rsid w:val="005C47CB"/>
    <w:rsid w:val="006F02CC"/>
    <w:rsid w:val="007548D7"/>
    <w:rsid w:val="00792C5C"/>
    <w:rsid w:val="007F1894"/>
    <w:rsid w:val="00821EEF"/>
    <w:rsid w:val="008B5071"/>
    <w:rsid w:val="0091521A"/>
    <w:rsid w:val="00A66428"/>
    <w:rsid w:val="00B15545"/>
    <w:rsid w:val="00B4554C"/>
    <w:rsid w:val="00B45D76"/>
    <w:rsid w:val="00B715A7"/>
    <w:rsid w:val="00B91549"/>
    <w:rsid w:val="00CA41EB"/>
    <w:rsid w:val="00CC3F56"/>
    <w:rsid w:val="00DB7155"/>
    <w:rsid w:val="00DF0ACB"/>
    <w:rsid w:val="00E60476"/>
    <w:rsid w:val="00F3027E"/>
    <w:rsid w:val="00F41AFF"/>
    <w:rsid w:val="00F7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894"/>
    <w:rPr>
      <w:rFonts w:ascii="Calibri" w:hAnsi="Calibri" w:cs="Calibri"/>
      <w:color w:val="808080"/>
    </w:rPr>
  </w:style>
  <w:style w:type="paragraph" w:customStyle="1" w:styleId="F89723666CB04A56AB51DAC08C2A7064">
    <w:name w:val="F89723666CB04A56AB51DAC08C2A7064"/>
    <w:rsid w:val="00531AE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ot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SO999929 xmlns="http://www.datev.de/BSOffice/999929">c8950c20-b67d-4ac6-9bf7-78b5bae4705c</BSO999929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0844AE-3A8F-4D74-A504-059B609C99F0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0B53789-573C-435B-ABB9-CA5D8E1B79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Terminkalender „blaue Kreise“</Template>
  <TotalTime>0</TotalTime>
  <Pages>1</Pages>
  <Words>253</Words>
  <Characters>1598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 Sarah</dc:creator>
  <cp:keywords/>
  <cp:lastModifiedBy>Rieger Sarah</cp:lastModifiedBy>
  <cp:revision>2</cp:revision>
  <dcterms:created xsi:type="dcterms:W3CDTF">2025-05-06T07:31:00Z</dcterms:created>
  <dcterms:modified xsi:type="dcterms:W3CDTF">2025-05-06T07:31:00Z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